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CBBA4" w14:textId="77777777" w:rsidR="009A302D" w:rsidRPr="00B66209" w:rsidRDefault="009A302D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36376A81" w14:textId="53CF6DC6" w:rsidR="009A302D" w:rsidRPr="00B66209" w:rsidRDefault="00026AFC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Application</w:t>
      </w:r>
    </w:p>
    <w:p w14:paraId="06FDAE4F" w14:textId="7176F655" w:rsidR="00FD2896" w:rsidRDefault="00A61251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Technological/instrumental 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Investment Subsidy </w:t>
      </w:r>
      <w:r w:rsid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>Stichting tot Steun VCVGZ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</w:p>
    <w:p w14:paraId="2FF7F1B4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560048A0" w14:textId="77777777" w:rsidR="009A302D" w:rsidRPr="00B66209" w:rsidRDefault="009A302D" w:rsidP="009A302D">
      <w:pPr>
        <w:rPr>
          <w:rFonts w:asciiTheme="minorHAnsi" w:hAnsiTheme="minorHAnsi" w:cstheme="minorHAnsi"/>
          <w:sz w:val="8"/>
          <w:szCs w:val="8"/>
          <w:lang w:val="en-GB"/>
        </w:rPr>
      </w:pPr>
    </w:p>
    <w:p w14:paraId="63EF11D7" w14:textId="77777777" w:rsidR="009A302D" w:rsidRPr="00B66209" w:rsidRDefault="009A302D" w:rsidP="009A302D">
      <w:pPr>
        <w:tabs>
          <w:tab w:val="left" w:pos="3686"/>
        </w:tabs>
        <w:jc w:val="center"/>
        <w:rPr>
          <w:rFonts w:asciiTheme="minorHAnsi" w:hAnsiTheme="minorHAnsi" w:cstheme="minorHAnsi"/>
          <w:b/>
          <w:bCs/>
          <w:lang w:val="en-GB"/>
        </w:rPr>
      </w:pPr>
      <w:r w:rsidRPr="00B66209">
        <w:rPr>
          <w:rFonts w:asciiTheme="minorHAnsi" w:hAnsiTheme="minorHAnsi" w:cstheme="minorHAnsi"/>
          <w:b/>
          <w:lang w:val="en-GB"/>
        </w:rPr>
        <w:t>File number</w:t>
      </w:r>
      <w:r w:rsidRPr="00B66209">
        <w:rPr>
          <w:rFonts w:asciiTheme="minorHAnsi" w:hAnsiTheme="minorHAnsi" w:cstheme="minorHAnsi"/>
          <w:b/>
          <w:bCs/>
          <w:lang w:val="en-GB"/>
        </w:rPr>
        <w:t xml:space="preserve"> 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[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by </w:t>
      </w:r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>Stichting tot Steun VCVGZ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]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>: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ab/>
      </w:r>
      <w:r w:rsidRPr="00B66209">
        <w:rPr>
          <w:rFonts w:asciiTheme="minorHAnsi" w:hAnsiTheme="minorHAnsi" w:cstheme="minorHAnsi"/>
          <w:b/>
          <w:bCs/>
          <w:lang w:val="en-GB"/>
        </w:rPr>
        <w:tab/>
      </w:r>
    </w:p>
    <w:p w14:paraId="658C5EA3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551784E1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2519AA3" w14:textId="77777777" w:rsidR="00B66209" w:rsidRPr="00FD2896" w:rsidRDefault="009A302D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 xml:space="preserve">Your application will be reviewed by the Board of </w:t>
      </w:r>
      <w:r w:rsidR="00B66209" w:rsidRPr="00FD2896">
        <w:rPr>
          <w:rFonts w:asciiTheme="minorHAnsi" w:hAnsiTheme="minorHAnsi" w:cstheme="minorHAnsi"/>
          <w:sz w:val="20"/>
          <w:lang w:val="en-GB"/>
        </w:rPr>
        <w:t>Stichting tot Steun VCVGZ</w:t>
      </w:r>
    </w:p>
    <w:p w14:paraId="0FA60C1A" w14:textId="77777777" w:rsidR="009A302D" w:rsidRPr="00FD2896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Please send an electronic version (pdf) only to</w:t>
      </w:r>
      <w:r w:rsidRPr="00E176D0">
        <w:rPr>
          <w:rFonts w:asciiTheme="minorHAnsi" w:hAnsiTheme="minorHAnsi" w:cstheme="minorHAnsi"/>
          <w:color w:val="8B698A"/>
          <w:lang w:val="en-GB"/>
        </w:rPr>
        <w:t xml:space="preserve"> </w:t>
      </w:r>
      <w:hyperlink r:id="rId8" w:history="1">
        <w:r w:rsidRPr="00E176D0">
          <w:rPr>
            <w:rStyle w:val="Hyperlink"/>
            <w:rFonts w:asciiTheme="minorHAnsi" w:hAnsiTheme="minorHAnsi" w:cstheme="minorHAnsi"/>
            <w:color w:val="8B698A"/>
            <w:lang w:val="en-GB"/>
          </w:rPr>
          <w:t>info@stichtingtotsteunvcvgz.nl</w:t>
        </w:r>
      </w:hyperlink>
    </w:p>
    <w:p w14:paraId="702AED5A" w14:textId="77777777" w:rsidR="00B66209" w:rsidRPr="00FD2896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This form can be filled-in in either Dutch or English</w:t>
      </w:r>
    </w:p>
    <w:p w14:paraId="39E09779" w14:textId="1921D7B4" w:rsidR="00B66209" w:rsidRPr="00FD2896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Please add the following appendi</w:t>
      </w:r>
      <w:r w:rsidR="003154B2">
        <w:rPr>
          <w:rFonts w:asciiTheme="minorHAnsi" w:hAnsiTheme="minorHAnsi" w:cstheme="minorHAnsi"/>
          <w:lang w:val="en-GB"/>
        </w:rPr>
        <w:t>c</w:t>
      </w:r>
      <w:r w:rsidRPr="00FD2896">
        <w:rPr>
          <w:rFonts w:asciiTheme="minorHAnsi" w:hAnsiTheme="minorHAnsi" w:cstheme="minorHAnsi"/>
          <w:lang w:val="en-GB"/>
        </w:rPr>
        <w:t>es:</w:t>
      </w:r>
    </w:p>
    <w:p w14:paraId="7635BC29" w14:textId="41CC7F1E" w:rsidR="00B66209" w:rsidRDefault="00B66209" w:rsidP="00B66209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Literature list</w:t>
      </w:r>
    </w:p>
    <w:p w14:paraId="5D358361" w14:textId="16D9CA77" w:rsidR="003301AA" w:rsidRPr="003301AA" w:rsidRDefault="003301AA" w:rsidP="003301AA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Budget (see </w:t>
      </w:r>
      <w:r w:rsidRPr="00C34887">
        <w:rPr>
          <w:rFonts w:asciiTheme="minorHAnsi" w:hAnsiTheme="minorHAnsi" w:cstheme="minorHAnsi"/>
          <w:u w:val="single"/>
          <w:lang w:val="en-GB"/>
        </w:rPr>
        <w:t>format</w:t>
      </w:r>
      <w:r>
        <w:rPr>
          <w:rFonts w:asciiTheme="minorHAnsi" w:hAnsiTheme="minorHAnsi" w:cstheme="minorHAnsi"/>
          <w:lang w:val="en-GB"/>
        </w:rPr>
        <w:t xml:space="preserve"> on our website)</w:t>
      </w:r>
    </w:p>
    <w:p w14:paraId="06806D81" w14:textId="2D1ABEEF" w:rsidR="00B24F55" w:rsidRDefault="00B24F55" w:rsidP="00B24F55">
      <w:pPr>
        <w:ind w:left="1418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Other appendices will not be accepted</w:t>
      </w:r>
    </w:p>
    <w:p w14:paraId="761B9709" w14:textId="1B7E27A9" w:rsidR="00564333" w:rsidRDefault="00564333" w:rsidP="00B24F55">
      <w:pPr>
        <w:ind w:left="1418"/>
        <w:rPr>
          <w:rFonts w:asciiTheme="minorHAnsi" w:hAnsiTheme="minorHAnsi" w:cstheme="minorHAnsi"/>
          <w:lang w:val="en-GB"/>
        </w:rPr>
      </w:pPr>
    </w:p>
    <w:p w14:paraId="458FECDE" w14:textId="77777777" w:rsidR="00564333" w:rsidRPr="00564333" w:rsidRDefault="00564333" w:rsidP="00564333">
      <w:pPr>
        <w:rPr>
          <w:rFonts w:asciiTheme="minorHAnsi" w:hAnsiTheme="minorHAnsi" w:cstheme="minorHAnsi"/>
          <w:b/>
          <w:bCs/>
          <w:lang w:val="en-GB"/>
        </w:rPr>
      </w:pPr>
      <w:r w:rsidRPr="00564333">
        <w:rPr>
          <w:rFonts w:asciiTheme="minorHAnsi" w:hAnsiTheme="minorHAnsi" w:cstheme="minorHAnsi"/>
          <w:b/>
          <w:bCs/>
          <w:lang w:val="en-GB"/>
        </w:rPr>
        <w:t xml:space="preserve">Please do not submit a modified version of an application that was previously rejected, unless explicitly requested to do so. </w:t>
      </w:r>
    </w:p>
    <w:p w14:paraId="07F5A40A" w14:textId="77777777" w:rsidR="009A302D" w:rsidRPr="00564333" w:rsidRDefault="009A302D" w:rsidP="009A302D">
      <w:pPr>
        <w:rPr>
          <w:rFonts w:asciiTheme="minorHAnsi" w:hAnsiTheme="minorHAnsi" w:cstheme="minorHAnsi"/>
          <w:strike/>
          <w:lang w:val="en-GB"/>
        </w:rPr>
      </w:pPr>
    </w:p>
    <w:p w14:paraId="75A2D39E" w14:textId="77777777" w:rsidR="009A302D" w:rsidRPr="00564333" w:rsidRDefault="00FD2896" w:rsidP="00FD2896">
      <w:pPr>
        <w:pBdr>
          <w:top w:val="single" w:sz="18" w:space="1" w:color="auto"/>
        </w:pBdr>
        <w:tabs>
          <w:tab w:val="left" w:pos="4820"/>
        </w:tabs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564333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  </w:t>
      </w:r>
    </w:p>
    <w:p w14:paraId="029D5940" w14:textId="77777777" w:rsidR="009A302D" w:rsidRPr="00B66209" w:rsidRDefault="009A302D" w:rsidP="009A302D">
      <w:pPr>
        <w:numPr>
          <w:ilvl w:val="0"/>
          <w:numId w:val="1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19"/>
        <w:gridCol w:w="2835"/>
        <w:gridCol w:w="2551"/>
      </w:tblGrid>
      <w:tr w:rsidR="009A302D" w:rsidRPr="00B66209" w14:paraId="3BA667A7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75A1A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0C830E1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B08201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1C347CE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57782B56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E345E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EFD0C9A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title(s):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CD9429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5DC821B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male / female</w:t>
            </w:r>
          </w:p>
        </w:tc>
      </w:tr>
      <w:tr w:rsidR="009A302D" w:rsidRPr="00B66209" w14:paraId="55F3EF17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2360C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0457B2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4926979" w14:textId="4057E6AA" w:rsidR="00B763A7" w:rsidRPr="00B66209" w:rsidRDefault="00B763A7" w:rsidP="009A302D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FE52CC9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  </w:t>
            </w:r>
          </w:p>
        </w:tc>
      </w:tr>
      <w:tr w:rsidR="009A302D" w:rsidRPr="00B66209" w14:paraId="1ACD14E2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28178E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F1C600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E9CC449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F22F2E6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0B4DC79A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A6E5D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5CC2460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zip code: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9C445A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town: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CF7037D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6C10D11A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EF15B8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C210538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telephone: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9D1F2D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fax: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65EC0A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e-mail:</w:t>
            </w:r>
          </w:p>
        </w:tc>
      </w:tr>
      <w:tr w:rsidR="009A302D" w:rsidRPr="00B66209" w14:paraId="2ACE38CF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32D2DF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4D09BBE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research school: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1F37C9F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500CD3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445733A9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66380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b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07FAAA0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CC1864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74A316F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564333" w14:paraId="701A8F39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65A70B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C64A3B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9A302D" w:rsidRPr="00B66209" w14:paraId="4259E105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F57D1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CC86B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679E9585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D1A471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25579A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117B3200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DB02B5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03A91A" w14:textId="77777777" w:rsidR="009A302D" w:rsidRPr="00B66209" w:rsidRDefault="009A302D" w:rsidP="009A302D">
            <w:pPr>
              <w:rPr>
                <w:rFonts w:asciiTheme="minorHAnsi" w:hAnsiTheme="minorHAnsi" w:cstheme="minorHAnsi"/>
                <w:i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9A302D" w:rsidRPr="00B66209" w14:paraId="6E3321E9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39DEA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060E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Name: </w:t>
            </w:r>
          </w:p>
        </w:tc>
      </w:tr>
      <w:tr w:rsidR="009A302D" w:rsidRPr="00B66209" w14:paraId="00E3C575" w14:textId="77777777" w:rsidTr="00B763A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A8E23A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BAB3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3D1ACBC8" w14:textId="77777777" w:rsidR="009A302D" w:rsidRPr="00B66209" w:rsidRDefault="009A302D" w:rsidP="009A302D">
      <w:pPr>
        <w:rPr>
          <w:rFonts w:asciiTheme="minorHAnsi" w:hAnsiTheme="minorHAnsi" w:cstheme="minorHAnsi"/>
          <w:sz w:val="21"/>
          <w:szCs w:val="21"/>
          <w:lang w:val="en-GB"/>
        </w:rPr>
      </w:pPr>
    </w:p>
    <w:p w14:paraId="48088CED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0B133A2A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NL:</w:t>
      </w:r>
    </w:p>
    <w:p w14:paraId="7BAB1D78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UK:</w:t>
      </w:r>
    </w:p>
    <w:p w14:paraId="6E9677FB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1D85CDE6" w14:textId="32DC5363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Summary (maximum </w:t>
      </w:r>
      <w:r w:rsidR="003301AA">
        <w:rPr>
          <w:rFonts w:asciiTheme="minorHAnsi" w:hAnsiTheme="minorHAnsi" w:cstheme="minorHAnsi"/>
          <w:b/>
          <w:bCs/>
          <w:sz w:val="21"/>
          <w:szCs w:val="21"/>
          <w:lang w:val="en-GB"/>
        </w:rPr>
        <w:t>one page</w:t>
      </w: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)</w:t>
      </w:r>
    </w:p>
    <w:p w14:paraId="3138B1D2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670A80C8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18FB5B0A" w14:textId="77777777" w:rsidR="00FD2896" w:rsidRDefault="00FD2896">
      <w:pPr>
        <w:autoSpaceDE/>
        <w:autoSpaceDN/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br w:type="page"/>
      </w:r>
    </w:p>
    <w:p w14:paraId="7DE05510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lastRenderedPageBreak/>
        <w:t>Recent publications by the applicants (optional)</w:t>
      </w:r>
    </w:p>
    <w:p w14:paraId="222C3D20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1631C746" w14:textId="77777777" w:rsidR="009A302D" w:rsidRPr="00B66209" w:rsidRDefault="009A302D" w:rsidP="009A302D">
      <w:pPr>
        <w:numPr>
          <w:ilvl w:val="12"/>
          <w:numId w:val="0"/>
        </w:numPr>
        <w:ind w:firstLine="284"/>
        <w:rPr>
          <w:rFonts w:asciiTheme="minorHAnsi" w:hAnsiTheme="minorHAnsi" w:cstheme="minorHAnsi"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sz w:val="21"/>
          <w:szCs w:val="21"/>
          <w:lang w:val="en-GB"/>
        </w:rPr>
        <w:t>Please list five recent publications by the applicants.</w:t>
      </w:r>
    </w:p>
    <w:p w14:paraId="0EB68952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3E7BD330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 xml:space="preserve">Previous Application (to other bodies). </w:t>
      </w:r>
    </w:p>
    <w:tbl>
      <w:tblPr>
        <w:tblpPr w:leftFromText="141" w:rightFromText="141" w:vertAnchor="text" w:horzAnchor="margin" w:tblpY="3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675"/>
        <w:gridCol w:w="3861"/>
      </w:tblGrid>
      <w:tr w:rsidR="009A302D" w:rsidRPr="00564333" w14:paraId="008D16E9" w14:textId="77777777">
        <w:trPr>
          <w:trHeight w:val="24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61BD4B" w14:textId="77777777" w:rsidR="009A302D" w:rsidRPr="00B66209" w:rsidRDefault="00B24F55" w:rsidP="00B24F55">
            <w:pPr>
              <w:pStyle w:val="Koptekst"/>
              <w:tabs>
                <w:tab w:val="clear" w:pos="4536"/>
                <w:tab w:val="clear" w:pos="9072"/>
              </w:tabs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   </w:t>
            </w:r>
            <w:r w:rsidR="009A302D"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Has the same idea been submitted elsewhere?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AC74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No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BF8C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Yes + amount requested:  </w:t>
            </w:r>
          </w:p>
          <w:p w14:paraId="3FB43CCB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To whom?:             </w:t>
            </w:r>
          </w:p>
        </w:tc>
      </w:tr>
    </w:tbl>
    <w:p w14:paraId="3FB48FFB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7F780D63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3BA68B92" w14:textId="6060F8BD" w:rsidR="009A302D" w:rsidRPr="008126A8" w:rsidRDefault="009A302D" w:rsidP="00B24F55">
      <w:pPr>
        <w:ind w:left="284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proposal will be assessed using the </w:t>
      </w:r>
      <w:hyperlink r:id="rId9" w:history="1">
        <w:r w:rsidRPr="008126A8">
          <w:rPr>
            <w:rStyle w:val="Hyperlink"/>
            <w:rFonts w:asciiTheme="minorHAnsi" w:hAnsiTheme="minorHAnsi" w:cstheme="minorHAnsi"/>
            <w:color w:val="8B698A"/>
            <w:lang w:val="en-GB"/>
          </w:rPr>
          <w:t>assessment criteria</w:t>
        </w:r>
      </w:hyperlink>
      <w:r w:rsidRPr="00B66209">
        <w:rPr>
          <w:rFonts w:asciiTheme="minorHAnsi" w:hAnsiTheme="minorHAnsi" w:cstheme="minorHAnsi"/>
          <w:lang w:val="en-GB"/>
        </w:rPr>
        <w:t xml:space="preserve"> of the </w:t>
      </w:r>
      <w:r w:rsidR="00B24F55" w:rsidRPr="008126A8">
        <w:rPr>
          <w:rFonts w:asciiTheme="minorHAnsi" w:hAnsiTheme="minorHAnsi" w:cstheme="minorHAnsi"/>
          <w:lang w:val="en-GB"/>
        </w:rPr>
        <w:t>Stichting tot Steun</w:t>
      </w:r>
      <w:r w:rsidR="00FD2896">
        <w:rPr>
          <w:rFonts w:asciiTheme="minorHAnsi" w:hAnsiTheme="minorHAnsi" w:cstheme="minorHAnsi"/>
          <w:lang w:val="en-GB"/>
        </w:rPr>
        <w:t>.</w:t>
      </w:r>
      <w:r w:rsidRPr="008126A8">
        <w:rPr>
          <w:rFonts w:asciiTheme="minorHAnsi" w:hAnsiTheme="minorHAnsi" w:cstheme="minorHAnsi"/>
          <w:lang w:val="en-GB"/>
        </w:rPr>
        <w:t xml:space="preserve"> </w:t>
      </w:r>
    </w:p>
    <w:p w14:paraId="7F453C92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1E31B9C2" w14:textId="03335344" w:rsidR="009A302D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Investment proposal</w:t>
      </w:r>
    </w:p>
    <w:p w14:paraId="74AFFFBF" w14:textId="6AFD8A49" w:rsidR="009A302D" w:rsidRPr="00B66209" w:rsidRDefault="000C7B66" w:rsidP="000C7B66">
      <w:pPr>
        <w:pBdr>
          <w:top w:val="single" w:sz="18" w:space="1" w:color="auto"/>
        </w:pBdr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</w:t>
      </w:r>
      <w:r w:rsidRPr="00B66209">
        <w:rPr>
          <w:rFonts w:asciiTheme="minorHAnsi" w:hAnsiTheme="minorHAnsi" w:cstheme="minorHAnsi"/>
          <w:b/>
          <w:bCs/>
          <w:u w:val="single"/>
          <w:lang w:val="en-GB"/>
        </w:rPr>
        <w:t>maximum</w:t>
      </w:r>
      <w:r w:rsidRPr="00B66209">
        <w:rPr>
          <w:rFonts w:asciiTheme="minorHAnsi" w:hAnsiTheme="minorHAnsi" w:cstheme="minorHAnsi"/>
          <w:lang w:val="en-GB"/>
        </w:rPr>
        <w:t xml:space="preserve"> length of text for </w:t>
      </w:r>
      <w:r>
        <w:rPr>
          <w:rFonts w:asciiTheme="minorHAnsi" w:hAnsiTheme="minorHAnsi" w:cstheme="minorHAnsi"/>
          <w:lang w:val="en-GB"/>
        </w:rPr>
        <w:t xml:space="preserve">this </w:t>
      </w:r>
      <w:r w:rsidRPr="00B66209">
        <w:rPr>
          <w:rFonts w:asciiTheme="minorHAnsi" w:hAnsiTheme="minorHAnsi" w:cstheme="minorHAnsi"/>
          <w:lang w:val="en-GB"/>
        </w:rPr>
        <w:t>question</w:t>
      </w:r>
      <w:r>
        <w:rPr>
          <w:rFonts w:asciiTheme="minorHAnsi" w:hAnsiTheme="minorHAnsi" w:cstheme="minorHAnsi"/>
          <w:lang w:val="en-GB"/>
        </w:rPr>
        <w:t xml:space="preserve"> </w:t>
      </w:r>
      <w:r w:rsidRPr="00B66209">
        <w:rPr>
          <w:rFonts w:asciiTheme="minorHAnsi" w:hAnsiTheme="minorHAnsi" w:cstheme="minorHAnsi"/>
          <w:lang w:val="en-GB"/>
        </w:rPr>
        <w:t>is 4 pages with a minimum font size of 10 pts and line</w:t>
      </w:r>
      <w:r>
        <w:rPr>
          <w:rFonts w:asciiTheme="minorHAnsi" w:hAnsiTheme="minorHAnsi" w:cstheme="minorHAnsi"/>
          <w:lang w:val="en-GB"/>
        </w:rPr>
        <w:t xml:space="preserve"> </w:t>
      </w:r>
      <w:r w:rsidRPr="00B66209">
        <w:rPr>
          <w:rFonts w:asciiTheme="minorHAnsi" w:hAnsiTheme="minorHAnsi" w:cstheme="minorHAnsi"/>
          <w:lang w:val="en-GB"/>
        </w:rPr>
        <w:t>distance 1,15.</w:t>
      </w:r>
      <w:r>
        <w:rPr>
          <w:rFonts w:asciiTheme="minorHAnsi" w:hAnsiTheme="minorHAnsi" w:cstheme="minorHAnsi"/>
          <w:lang w:val="en-GB"/>
        </w:rPr>
        <w:t xml:space="preserve"> </w:t>
      </w:r>
      <w:r w:rsidR="009A302D" w:rsidRPr="00B66209">
        <w:rPr>
          <w:rFonts w:asciiTheme="minorHAnsi" w:hAnsiTheme="minorHAnsi" w:cstheme="minorHAnsi"/>
          <w:lang w:val="en-GB"/>
        </w:rPr>
        <w:t xml:space="preserve">In answering question 7 please incorporate the following items. </w:t>
      </w:r>
    </w:p>
    <w:p w14:paraId="1EF32C0A" w14:textId="77777777" w:rsidR="009A302D" w:rsidRPr="00B66209" w:rsidRDefault="009A302D" w:rsidP="009A302D">
      <w:pPr>
        <w:rPr>
          <w:rFonts w:asciiTheme="minorHAnsi" w:hAnsiTheme="minorHAnsi" w:cstheme="minorHAnsi"/>
          <w:sz w:val="7"/>
          <w:szCs w:val="7"/>
          <w:lang w:val="en-GB"/>
        </w:rPr>
      </w:pPr>
    </w:p>
    <w:p w14:paraId="71ED339A" w14:textId="77777777" w:rsidR="009A302D" w:rsidRPr="00B66209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>1.</w:t>
      </w:r>
      <w:r w:rsidRPr="00B66209">
        <w:rPr>
          <w:rFonts w:asciiTheme="minorHAnsi" w:hAnsiTheme="minorHAnsi" w:cstheme="minorHAnsi"/>
          <w:lang w:val="en-GB"/>
        </w:rPr>
        <w:tab/>
        <w:t>Description of the investment</w:t>
      </w:r>
    </w:p>
    <w:p w14:paraId="33E18F16" w14:textId="77777777" w:rsidR="009A302D" w:rsidRPr="00B66209" w:rsidRDefault="00FD2896" w:rsidP="006527E1">
      <w:pPr>
        <w:ind w:left="425" w:hanging="14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2</w:t>
      </w:r>
      <w:r w:rsidR="009A302D" w:rsidRPr="00B66209">
        <w:rPr>
          <w:rFonts w:asciiTheme="minorHAnsi" w:hAnsiTheme="minorHAnsi" w:cstheme="minorHAnsi"/>
          <w:lang w:val="en-GB"/>
        </w:rPr>
        <w:t>.</w:t>
      </w:r>
      <w:r w:rsidR="009A302D" w:rsidRPr="00B66209">
        <w:rPr>
          <w:rFonts w:asciiTheme="minorHAnsi" w:hAnsiTheme="minorHAnsi" w:cstheme="minorHAnsi"/>
          <w:lang w:val="en-GB"/>
        </w:rPr>
        <w:tab/>
        <w:t>Reasons for the proposed investment</w:t>
      </w:r>
    </w:p>
    <w:p w14:paraId="734EE557" w14:textId="77777777" w:rsidR="000C7B66" w:rsidRDefault="000C7B66" w:rsidP="000C7B66">
      <w:pPr>
        <w:rPr>
          <w:rFonts w:asciiTheme="minorHAnsi" w:hAnsiTheme="minorHAnsi" w:cstheme="minorHAnsi"/>
          <w:lang w:val="en-GB"/>
        </w:rPr>
      </w:pPr>
    </w:p>
    <w:p w14:paraId="6F3B0772" w14:textId="0C14C3BD" w:rsidR="009A302D" w:rsidRPr="00B66209" w:rsidRDefault="000C7B66" w:rsidP="009A302D">
      <w:pPr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proposal will be assessed using the </w:t>
      </w:r>
      <w:hyperlink r:id="rId10" w:history="1">
        <w:r w:rsidRPr="008126A8">
          <w:rPr>
            <w:rStyle w:val="Hyperlink"/>
            <w:rFonts w:asciiTheme="minorHAnsi" w:hAnsiTheme="minorHAnsi" w:cstheme="minorHAnsi"/>
            <w:color w:val="8B698A"/>
            <w:lang w:val="en-GB"/>
          </w:rPr>
          <w:t>assessment criteria</w:t>
        </w:r>
      </w:hyperlink>
      <w:r w:rsidRPr="00B66209">
        <w:rPr>
          <w:rFonts w:asciiTheme="minorHAnsi" w:hAnsiTheme="minorHAnsi" w:cstheme="minorHAnsi"/>
          <w:lang w:val="en-GB"/>
        </w:rPr>
        <w:t xml:space="preserve"> of the </w:t>
      </w:r>
      <w:r w:rsidRPr="008126A8">
        <w:rPr>
          <w:rFonts w:asciiTheme="minorHAnsi" w:hAnsiTheme="minorHAnsi" w:cstheme="minorHAnsi"/>
          <w:lang w:val="en-GB"/>
        </w:rPr>
        <w:t>Stichting tot Steun</w:t>
      </w:r>
      <w:r>
        <w:rPr>
          <w:rFonts w:asciiTheme="minorHAnsi" w:hAnsiTheme="minorHAnsi" w:cstheme="minorHAnsi"/>
          <w:lang w:val="en-GB"/>
        </w:rPr>
        <w:t>.</w:t>
      </w:r>
      <w:r w:rsidRPr="008126A8">
        <w:rPr>
          <w:rFonts w:asciiTheme="minorHAnsi" w:hAnsiTheme="minorHAnsi" w:cstheme="minorHAnsi"/>
          <w:lang w:val="en-GB"/>
        </w:rPr>
        <w:t xml:space="preserve"> </w:t>
      </w:r>
    </w:p>
    <w:p w14:paraId="4699930E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Requested funding</w:t>
      </w:r>
    </w:p>
    <w:p w14:paraId="0CAB56A2" w14:textId="2DC88F99" w:rsidR="009A302D" w:rsidRPr="00B66209" w:rsidRDefault="003301AA" w:rsidP="009A302D">
      <w:pPr>
        <w:rPr>
          <w:rFonts w:asciiTheme="minorHAnsi" w:hAnsiTheme="minorHAnsi" w:cstheme="minorHAnsi"/>
          <w:lang w:val="en-GB"/>
        </w:rPr>
      </w:pPr>
      <w:bookmarkStart w:id="0" w:name="_Hlk3814331"/>
      <w:r w:rsidRPr="003301AA">
        <w:rPr>
          <w:rFonts w:asciiTheme="minorHAnsi" w:hAnsiTheme="minorHAnsi" w:cstheme="minorHAnsi"/>
          <w:lang w:val="en-GB"/>
        </w:rPr>
        <w:t xml:space="preserve">Please attach a detailed budget according to the </w:t>
      </w:r>
      <w:r w:rsidRPr="001F02FE">
        <w:rPr>
          <w:rFonts w:asciiTheme="minorHAnsi" w:hAnsiTheme="minorHAnsi" w:cstheme="minorHAnsi"/>
          <w:lang w:val="en-GB"/>
        </w:rPr>
        <w:t>format</w:t>
      </w:r>
      <w:r w:rsidRPr="003301AA">
        <w:rPr>
          <w:rFonts w:asciiTheme="minorHAnsi" w:hAnsiTheme="minorHAnsi" w:cstheme="minorHAnsi"/>
          <w:lang w:val="en-GB"/>
        </w:rPr>
        <w:t xml:space="preserve"> on our website.</w:t>
      </w:r>
    </w:p>
    <w:bookmarkEnd w:id="0"/>
    <w:p w14:paraId="24273076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E7AEDC5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>Max. 5 keywords</w:t>
      </w:r>
    </w:p>
    <w:p w14:paraId="1D005C4F" w14:textId="77777777" w:rsidR="009A302D" w:rsidRPr="00B66209" w:rsidRDefault="009A302D" w:rsidP="009A302D">
      <w:pPr>
        <w:rPr>
          <w:rFonts w:asciiTheme="minorHAnsi" w:hAnsiTheme="minorHAnsi" w:cstheme="minorHAnsi"/>
          <w:color w:val="1F497D"/>
          <w:lang w:val="en-US"/>
        </w:rPr>
      </w:pPr>
      <w:r w:rsidRPr="00B66209">
        <w:rPr>
          <w:rFonts w:asciiTheme="minorHAnsi" w:hAnsiTheme="minorHAnsi" w:cstheme="minorHAnsi"/>
          <w:lang w:val="en-GB"/>
        </w:rPr>
        <w:t>This will be used to track reviewers, not for selection purposes</w:t>
      </w:r>
      <w:r w:rsidRPr="00B66209">
        <w:rPr>
          <w:rFonts w:asciiTheme="minorHAnsi" w:hAnsiTheme="minorHAnsi" w:cstheme="minorHAnsi"/>
          <w:b/>
          <w:bCs/>
          <w:szCs w:val="21"/>
          <w:lang w:val="en-GB"/>
        </w:rPr>
        <w:t xml:space="preserve"> </w:t>
      </w:r>
    </w:p>
    <w:p w14:paraId="31E20FF4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88AC188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0E2F5999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98CF83B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01BCB5F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0555D07C" w14:textId="77777777" w:rsidR="00841205" w:rsidRDefault="00841205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</w:p>
    <w:p w14:paraId="482BD7C6" w14:textId="1CBC08C1" w:rsidR="009A302D" w:rsidRPr="00584832" w:rsidRDefault="009A302D" w:rsidP="00FD2896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584832">
        <w:rPr>
          <w:rFonts w:asciiTheme="minorHAnsi" w:hAnsiTheme="minorHAnsi" w:cstheme="minorHAnsi"/>
          <w:b/>
          <w:sz w:val="21"/>
          <w:lang w:val="en-GB"/>
        </w:rPr>
        <w:t>Names, addresses and expertise of potential referees</w:t>
      </w:r>
      <w:r w:rsidR="001F02FE">
        <w:rPr>
          <w:rStyle w:val="Voetnootmarkering"/>
          <w:rFonts w:asciiTheme="minorHAnsi" w:hAnsiTheme="minorHAnsi" w:cstheme="minorHAnsi"/>
          <w:b/>
          <w:sz w:val="21"/>
          <w:lang w:val="en-GB"/>
        </w:rPr>
        <w:footnoteReference w:id="1"/>
      </w:r>
    </w:p>
    <w:p w14:paraId="55019FA5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A56592E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DA80431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51B59468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7217F7F" w14:textId="77777777" w:rsidR="003301AA" w:rsidRDefault="003301AA">
      <w:pPr>
        <w:autoSpaceDE/>
        <w:autoSpaceDN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br w:type="page"/>
      </w:r>
    </w:p>
    <w:p w14:paraId="3E0B33FF" w14:textId="3A7A7684" w:rsidR="009A302D" w:rsidRPr="008126A8" w:rsidRDefault="009A302D" w:rsidP="008126A8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8126A8">
        <w:rPr>
          <w:rFonts w:asciiTheme="minorHAnsi" w:hAnsiTheme="minorHAnsi" w:cstheme="minorHAnsi"/>
          <w:b/>
          <w:sz w:val="21"/>
          <w:lang w:val="en-GB"/>
        </w:rPr>
        <w:lastRenderedPageBreak/>
        <w:t>Signature of the applicant</w:t>
      </w:r>
    </w:p>
    <w:p w14:paraId="4ED68BC9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9A302D" w:rsidRPr="00B66209" w14:paraId="5D4406B8" w14:textId="77777777" w:rsidTr="00FD2896">
        <w:tc>
          <w:tcPr>
            <w:tcW w:w="9142" w:type="dxa"/>
          </w:tcPr>
          <w:p w14:paraId="17BD892B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9A302D" w:rsidRPr="00564333" w14:paraId="66B4D1BC" w14:textId="77777777" w:rsidTr="00FD2896">
        <w:tc>
          <w:tcPr>
            <w:tcW w:w="9142" w:type="dxa"/>
          </w:tcPr>
          <w:p w14:paraId="5655E4AC" w14:textId="2EF45B0F" w:rsidR="00315111" w:rsidRDefault="009A302D" w:rsidP="00315111">
            <w:pPr>
              <w:tabs>
                <w:tab w:val="left" w:pos="284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I hereby declare that</w:t>
            </w:r>
            <w:r w:rsidR="00315111"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:</w:t>
            </w:r>
          </w:p>
          <w:p w14:paraId="08328206" w14:textId="77777777" w:rsidR="00315111" w:rsidRPr="00315111" w:rsidRDefault="009A302D" w:rsidP="00315111">
            <w:pPr>
              <w:pStyle w:val="Lijstalinea"/>
              <w:numPr>
                <w:ilvl w:val="1"/>
                <w:numId w:val="9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>I have completed this form truthfully</w:t>
            </w:r>
            <w:r w:rsidR="00315111"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>;</w:t>
            </w:r>
          </w:p>
          <w:p w14:paraId="15C2A15B" w14:textId="62D6F813" w:rsidR="00315111" w:rsidRPr="00315111" w:rsidRDefault="00315111" w:rsidP="00315111">
            <w:pPr>
              <w:pStyle w:val="Lijstalinea"/>
              <w:numPr>
                <w:ilvl w:val="1"/>
                <w:numId w:val="9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I grant the Stichting tot Steun permission to process </w:t>
            </w: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the</w:t>
            </w: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 data as stated in this form for the purpose of evaluating this application.</w:t>
            </w: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9A302D" w:rsidRPr="00564333" w14:paraId="2397DB11" w14:textId="77777777" w:rsidTr="00FD2896">
        <w:tc>
          <w:tcPr>
            <w:tcW w:w="9142" w:type="dxa"/>
          </w:tcPr>
          <w:p w14:paraId="41DF038C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9A302D" w:rsidRPr="00B66209" w14:paraId="299CEFB1" w14:textId="77777777" w:rsidTr="00FD2896">
        <w:tc>
          <w:tcPr>
            <w:tcW w:w="9142" w:type="dxa"/>
          </w:tcPr>
          <w:p w14:paraId="13BBE06A" w14:textId="77777777" w:rsidR="009A302D" w:rsidRPr="00B66209" w:rsidRDefault="009A302D" w:rsidP="009A302D">
            <w:pPr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9A302D" w:rsidRPr="00B66209" w14:paraId="2795FCEB" w14:textId="77777777" w:rsidTr="00FD2896">
        <w:tc>
          <w:tcPr>
            <w:tcW w:w="9142" w:type="dxa"/>
          </w:tcPr>
          <w:p w14:paraId="04A42116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712ADA6F" w14:textId="77777777" w:rsidTr="00FD2896">
        <w:tc>
          <w:tcPr>
            <w:tcW w:w="9142" w:type="dxa"/>
          </w:tcPr>
          <w:p w14:paraId="4014987D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9A302D" w:rsidRPr="00B66209" w14:paraId="7D20C107" w14:textId="77777777" w:rsidTr="00FD2896">
        <w:tc>
          <w:tcPr>
            <w:tcW w:w="9142" w:type="dxa"/>
          </w:tcPr>
          <w:p w14:paraId="140ACB2A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6FFB84D2" w14:textId="77777777" w:rsidTr="00FD2896">
        <w:tc>
          <w:tcPr>
            <w:tcW w:w="9142" w:type="dxa"/>
          </w:tcPr>
          <w:p w14:paraId="6C9A2147" w14:textId="77777777" w:rsidR="00FD2896" w:rsidRPr="00B66209" w:rsidRDefault="00FD2896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FD2896" w:rsidRPr="00B66209" w14:paraId="073FBF3C" w14:textId="77777777" w:rsidTr="00FD2896">
        <w:tc>
          <w:tcPr>
            <w:tcW w:w="9142" w:type="dxa"/>
          </w:tcPr>
          <w:p w14:paraId="1F235903" w14:textId="77777777" w:rsidR="00FD2896" w:rsidRDefault="00FD2896" w:rsidP="00EA24D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  <w:p w14:paraId="2A1A9126" w14:textId="77777777" w:rsidR="00FD2896" w:rsidRDefault="00FD2896" w:rsidP="00EA24D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  <w:p w14:paraId="583F161A" w14:textId="77777777" w:rsidR="00FD2896" w:rsidRPr="00B66209" w:rsidRDefault="00FD2896" w:rsidP="00EA24D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339827D4" w14:textId="77777777" w:rsidR="009A302D" w:rsidRPr="00B66209" w:rsidRDefault="009A302D" w:rsidP="008126A8">
      <w:pPr>
        <w:pBdr>
          <w:top w:val="single" w:sz="18" w:space="1" w:color="auto"/>
        </w:pBdr>
        <w:rPr>
          <w:rFonts w:asciiTheme="minorHAnsi" w:hAnsiTheme="minorHAnsi" w:cstheme="minorHAnsi"/>
        </w:rPr>
      </w:pPr>
    </w:p>
    <w:sectPr w:rsidR="009A302D" w:rsidRPr="00B66209" w:rsidSect="009A302D">
      <w:headerReference w:type="default" r:id="rId11"/>
      <w:footerReference w:type="default" r:id="rId12"/>
      <w:pgSz w:w="11906" w:h="16838"/>
      <w:pgMar w:top="1949" w:right="1417" w:bottom="1417" w:left="1417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A1468" w14:textId="77777777" w:rsidR="0037487A" w:rsidRDefault="0037487A" w:rsidP="009A302D">
      <w:r>
        <w:separator/>
      </w:r>
    </w:p>
  </w:endnote>
  <w:endnote w:type="continuationSeparator" w:id="0">
    <w:p w14:paraId="613F5867" w14:textId="77777777" w:rsidR="0037487A" w:rsidRDefault="0037487A" w:rsidP="009A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748281-FE05-4A53-8AD4-567C4BACE1E1}"/>
    <w:embedBold r:id="rId2" w:fontKey="{A2C59403-C719-4FED-A556-56F67F2767D3}"/>
    <w:embedItalic r:id="rId3" w:fontKey="{1FA3ACA4-0098-4ECD-A502-6C7520C5182A}"/>
    <w:embedBoldItalic r:id="rId4" w:fontKey="{CDB75722-BEE1-41EC-B8AB-CA5FFBDF72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19DC6E54-6C5A-4B18-9366-47626B028FEE}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6" w:fontKey="{F2A2996D-F097-4F71-9164-BC57956205D8}"/>
    <w:embedBold r:id="rId7" w:fontKey="{EE8A9120-7B46-47F2-8DB9-83A7E428F6B4}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01E22B8-6224-49B1-81EE-636D25A612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AAD61" w14:textId="77777777" w:rsidR="009A302D" w:rsidRPr="000C7B66" w:rsidRDefault="00584832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GB"/>
      </w:rPr>
    </w:pP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Toernooiveld 300, 6525 EC Nijmegen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,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telephone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02</w:t>
    </w:r>
    <w:r w:rsidR="00F45174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4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-3</w:t>
    </w:r>
    <w:r w:rsidR="00F45174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512120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,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CoC</w:t>
    </w:r>
    <w:r w:rsidR="009A302D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41151660,</w:t>
    </w:r>
  </w:p>
  <w:p w14:paraId="5EBA266C" w14:textId="77777777" w:rsidR="009A302D" w:rsidRPr="000C7B66" w:rsidRDefault="009A302D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GB"/>
      </w:rPr>
    </w:pP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Rabobank </w:t>
    </w:r>
    <w:r w:rsidR="005B2849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IBAN IBAN NL59 RABO 0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300</w:t>
    </w:r>
    <w:r w:rsidR="005B2849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0246</w:t>
    </w:r>
    <w:r w:rsidR="005B2849" w:rsidRPr="000C7B66">
      <w:rPr>
        <w:rFonts w:asciiTheme="minorHAnsi" w:hAnsiTheme="minorHAnsi" w:cstheme="minorHAnsi"/>
        <w:color w:val="8B698A"/>
        <w:sz w:val="20"/>
        <w:szCs w:val="20"/>
        <w:lang w:val="en-GB"/>
      </w:rPr>
      <w:t xml:space="preserve"> </w:t>
    </w:r>
    <w:r w:rsidRPr="000C7B66">
      <w:rPr>
        <w:rFonts w:asciiTheme="minorHAnsi" w:hAnsiTheme="minorHAnsi" w:cstheme="minorHAnsi"/>
        <w:color w:val="8B698A"/>
        <w:sz w:val="20"/>
        <w:szCs w:val="20"/>
        <w:lang w:val="en-GB"/>
      </w:rPr>
      <w:t>49</w:t>
    </w:r>
  </w:p>
  <w:p w14:paraId="2660E251" w14:textId="77777777" w:rsidR="009A302D" w:rsidRPr="00584832" w:rsidRDefault="009A302D" w:rsidP="009A302D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PAGE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1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  <w:r w:rsidRPr="00584832">
      <w:rPr>
        <w:rFonts w:asciiTheme="minorHAnsi" w:hAnsiTheme="minorHAnsi" w:cstheme="minorHAnsi"/>
        <w:color w:val="CBCFD0"/>
        <w:sz w:val="20"/>
        <w:szCs w:val="20"/>
      </w:rPr>
      <w:t xml:space="preserve"> van 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NUMPAGES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2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60E1B" w14:textId="77777777" w:rsidR="0037487A" w:rsidRDefault="0037487A" w:rsidP="009A302D">
      <w:r>
        <w:separator/>
      </w:r>
    </w:p>
  </w:footnote>
  <w:footnote w:type="continuationSeparator" w:id="0">
    <w:p w14:paraId="108D34D7" w14:textId="77777777" w:rsidR="0037487A" w:rsidRDefault="0037487A" w:rsidP="009A302D">
      <w:r>
        <w:continuationSeparator/>
      </w:r>
    </w:p>
  </w:footnote>
  <w:footnote w:id="1">
    <w:p w14:paraId="2ACB7378" w14:textId="77777777" w:rsidR="001F02FE" w:rsidRPr="000C7B66" w:rsidRDefault="001F02FE" w:rsidP="001F02FE">
      <w:pPr>
        <w:ind w:left="119" w:hanging="119"/>
        <w:rPr>
          <w:rFonts w:asciiTheme="minorHAnsi" w:hAnsiTheme="minorHAnsi" w:cstheme="minorHAnsi"/>
          <w:sz w:val="20"/>
          <w:lang w:val="en-GB"/>
        </w:rPr>
      </w:pPr>
      <w:r>
        <w:rPr>
          <w:rStyle w:val="Voetnootmarkering"/>
        </w:rPr>
        <w:footnoteRef/>
      </w:r>
      <w:r w:rsidRPr="000C7B66">
        <w:rPr>
          <w:lang w:val="en-GB"/>
        </w:rPr>
        <w:t xml:space="preserve"> </w:t>
      </w:r>
      <w:r w:rsidRPr="000C7B66">
        <w:rPr>
          <w:rFonts w:asciiTheme="minorHAnsi" w:hAnsiTheme="minorHAnsi" w:cstheme="minorHAnsi"/>
          <w:sz w:val="20"/>
          <w:lang w:val="en-GB"/>
        </w:rPr>
        <w:t xml:space="preserve">Please make sure that referees are aware of and agree with the mention of their name here and that they have no conflict of interest within the meaning of the </w:t>
      </w:r>
      <w:hyperlink r:id="rId1" w:history="1">
        <w:r w:rsidRPr="000C7B66">
          <w:rPr>
            <w:rStyle w:val="Hyperlink"/>
            <w:rFonts w:asciiTheme="minorHAnsi" w:hAnsiTheme="minorHAnsi" w:cstheme="minorHAnsi"/>
            <w:color w:val="8B658A"/>
            <w:sz w:val="20"/>
            <w:lang w:val="en-GB"/>
          </w:rPr>
          <w:t xml:space="preserve">NWO </w:t>
        </w:r>
        <w:proofErr w:type="spellStart"/>
        <w:r w:rsidRPr="000C7B66">
          <w:rPr>
            <w:rStyle w:val="Hyperlink"/>
            <w:rFonts w:asciiTheme="minorHAnsi" w:hAnsiTheme="minorHAnsi" w:cstheme="minorHAnsi"/>
            <w:color w:val="8B658A"/>
            <w:sz w:val="20"/>
            <w:lang w:val="en-GB"/>
          </w:rPr>
          <w:t>Gedragscode</w:t>
        </w:r>
        <w:proofErr w:type="spellEnd"/>
        <w:r w:rsidRPr="000C7B66">
          <w:rPr>
            <w:rStyle w:val="Hyperlink"/>
            <w:rFonts w:asciiTheme="minorHAnsi" w:hAnsiTheme="minorHAnsi" w:cstheme="minorHAnsi"/>
            <w:color w:val="8B658A"/>
            <w:sz w:val="20"/>
            <w:lang w:val="en-GB"/>
          </w:rPr>
          <w:t xml:space="preserve"> </w:t>
        </w:r>
        <w:proofErr w:type="spellStart"/>
        <w:r w:rsidRPr="000C7B66">
          <w:rPr>
            <w:rStyle w:val="Hyperlink"/>
            <w:rFonts w:asciiTheme="minorHAnsi" w:hAnsiTheme="minorHAnsi" w:cstheme="minorHAnsi"/>
            <w:color w:val="8B658A"/>
            <w:sz w:val="20"/>
            <w:lang w:val="en-GB"/>
          </w:rPr>
          <w:t>Belangenverstrengeling</w:t>
        </w:r>
        <w:proofErr w:type="spellEnd"/>
      </w:hyperlink>
      <w:r w:rsidRPr="000C7B66">
        <w:rPr>
          <w:rFonts w:asciiTheme="minorHAnsi" w:hAnsiTheme="minorHAnsi" w:cstheme="minorHAnsi"/>
          <w:sz w:val="20"/>
          <w:lang w:val="en-GB"/>
        </w:rPr>
        <w:t xml:space="preserve">.  </w:t>
      </w:r>
    </w:p>
    <w:p w14:paraId="5A1982A8" w14:textId="77777777" w:rsidR="001F02FE" w:rsidRPr="000C7B66" w:rsidRDefault="001F02FE" w:rsidP="001F02FE">
      <w:pPr>
        <w:pStyle w:val="Voetnoottekst"/>
        <w:rPr>
          <w:lang w:val="en-GB"/>
        </w:rPr>
      </w:pPr>
    </w:p>
    <w:p w14:paraId="74A89393" w14:textId="62ECAC16" w:rsidR="001F02FE" w:rsidRPr="000C7B66" w:rsidRDefault="001F02FE">
      <w:pPr>
        <w:pStyle w:val="Voetnoottekst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04C25" w14:textId="77777777" w:rsidR="009A302D" w:rsidRPr="00C73021" w:rsidRDefault="00F45174" w:rsidP="009A302D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 wp14:anchorId="55784576" wp14:editId="020D9B6F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127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02D" w:rsidRPr="00C73021"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 w:rsidR="009A302D" w:rsidRPr="00C73021"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A1FE7"/>
    <w:multiLevelType w:val="hybridMultilevel"/>
    <w:tmpl w:val="1B18A7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E52098B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82736"/>
    <w:multiLevelType w:val="multilevel"/>
    <w:tmpl w:val="164E35D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FF4950"/>
    <w:multiLevelType w:val="singleLevel"/>
    <w:tmpl w:val="7D025B4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42447D05"/>
    <w:multiLevelType w:val="hybridMultilevel"/>
    <w:tmpl w:val="F350F1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71BCF"/>
    <w:multiLevelType w:val="hybridMultilevel"/>
    <w:tmpl w:val="F76CAC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C53DD"/>
    <w:multiLevelType w:val="hybridMultilevel"/>
    <w:tmpl w:val="FF96CE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5332C"/>
    <w:multiLevelType w:val="hybridMultilevel"/>
    <w:tmpl w:val="B0CAE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B0EC3"/>
    <w:multiLevelType w:val="hybridMultilevel"/>
    <w:tmpl w:val="1D7465BC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16D4A"/>
    <w:multiLevelType w:val="hybridMultilevel"/>
    <w:tmpl w:val="752EFAAC"/>
    <w:lvl w:ilvl="0" w:tplc="3C5E4BE8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A3F6C"/>
    <w:multiLevelType w:val="hybridMultilevel"/>
    <w:tmpl w:val="162E34E8"/>
    <w:lvl w:ilvl="0" w:tplc="51464010">
      <w:start w:val="1"/>
      <w:numFmt w:val="none"/>
      <w:lvlText w:val="11."/>
      <w:lvlJc w:val="left"/>
      <w:pPr>
        <w:tabs>
          <w:tab w:val="num" w:pos="794"/>
        </w:tabs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152C76"/>
    <w:multiLevelType w:val="hybridMultilevel"/>
    <w:tmpl w:val="EE12F1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3"/>
  </w:num>
  <w:num w:numId="5">
    <w:abstractNumId w:val="6"/>
  </w:num>
  <w:num w:numId="6">
    <w:abstractNumId w:val="10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yNLU0NTc3AdJGlko6SsGpxcWZ+XkgBca1AIMxTdUsAAAA"/>
  </w:docVars>
  <w:rsids>
    <w:rsidRoot w:val="00A34934"/>
    <w:rsid w:val="0001451A"/>
    <w:rsid w:val="00026AFC"/>
    <w:rsid w:val="000C7B66"/>
    <w:rsid w:val="00145955"/>
    <w:rsid w:val="001F02FE"/>
    <w:rsid w:val="002A68BF"/>
    <w:rsid w:val="0030573A"/>
    <w:rsid w:val="00315111"/>
    <w:rsid w:val="003154B2"/>
    <w:rsid w:val="003301AA"/>
    <w:rsid w:val="0037487A"/>
    <w:rsid w:val="00427914"/>
    <w:rsid w:val="00564333"/>
    <w:rsid w:val="00584832"/>
    <w:rsid w:val="005B2849"/>
    <w:rsid w:val="00602E3D"/>
    <w:rsid w:val="006527E1"/>
    <w:rsid w:val="006F4725"/>
    <w:rsid w:val="00776C82"/>
    <w:rsid w:val="007B0F95"/>
    <w:rsid w:val="007C42FE"/>
    <w:rsid w:val="008126A8"/>
    <w:rsid w:val="00841205"/>
    <w:rsid w:val="00985213"/>
    <w:rsid w:val="00986127"/>
    <w:rsid w:val="009A302D"/>
    <w:rsid w:val="00A34934"/>
    <w:rsid w:val="00A57212"/>
    <w:rsid w:val="00A61251"/>
    <w:rsid w:val="00B24F55"/>
    <w:rsid w:val="00B35AF0"/>
    <w:rsid w:val="00B60FAA"/>
    <w:rsid w:val="00B66209"/>
    <w:rsid w:val="00B763A7"/>
    <w:rsid w:val="00B86F78"/>
    <w:rsid w:val="00BD3B93"/>
    <w:rsid w:val="00C376F4"/>
    <w:rsid w:val="00C90795"/>
    <w:rsid w:val="00C93DCC"/>
    <w:rsid w:val="00CA5B7F"/>
    <w:rsid w:val="00D17149"/>
    <w:rsid w:val="00DE04D7"/>
    <w:rsid w:val="00DF3DD1"/>
    <w:rsid w:val="00E176D0"/>
    <w:rsid w:val="00F45174"/>
    <w:rsid w:val="00FA1D36"/>
    <w:rsid w:val="00FD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4C7040"/>
  <w15:chartTrackingRefBased/>
  <w15:docId w15:val="{8D0A17E9-4FB1-4353-B153-17B5A447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934"/>
    <w:pPr>
      <w:autoSpaceDE w:val="0"/>
      <w:autoSpaceDN w:val="0"/>
    </w:pPr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paragraph" w:styleId="Voetnoottekst">
    <w:name w:val="footnote text"/>
    <w:basedOn w:val="Standaard"/>
    <w:link w:val="VoetnoottekstChar"/>
    <w:semiHidden/>
    <w:rsid w:val="00A34934"/>
    <w:pPr>
      <w:widowControl w:val="0"/>
      <w:overflowPunct w:val="0"/>
      <w:adjustRightInd w:val="0"/>
      <w:textAlignment w:val="baseline"/>
    </w:pPr>
    <w:rPr>
      <w:rFonts w:ascii="Times New Roman" w:hAnsi="Times New Roman"/>
      <w:sz w:val="20"/>
      <w:szCs w:val="20"/>
      <w:lang w:val="nl-NL"/>
    </w:rPr>
  </w:style>
  <w:style w:type="character" w:styleId="Voetnootmarkering">
    <w:name w:val="footnote reference"/>
    <w:semiHidden/>
    <w:rsid w:val="00A34934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6209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character" w:customStyle="1" w:styleId="VoetnoottekstChar">
    <w:name w:val="Voetnoottekst Char"/>
    <w:basedOn w:val="Standaardalinea-lettertype"/>
    <w:link w:val="Voetnoottekst"/>
    <w:semiHidden/>
    <w:rsid w:val="001F02FE"/>
    <w:rPr>
      <w:rFonts w:ascii="Times New Roman" w:eastAsia="Times New Roman" w:hAnsi="Times New Roman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71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totsteunvcvgz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tichtingtotsteunvcvgz.nl/subsid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tichtingtotsteunvcvgz.nl/subsidie/criteria-innovatieve-projecten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wo.nl/documents/nwo/juridisch/gedragscode-belangenverstrengeling-nw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.meuwese\Application%20Data\Microsoft\Sjablonen\Stichting%20tot%20Steun%20VCVGZ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D20CE-E476-4A6C-9B9E-53667941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Stichting tot Steun VCVGZ</Template>
  <TotalTime>0</TotalTime>
  <Pages>3</Pages>
  <Words>379</Words>
  <Characters>2090</Characters>
  <Application>Microsoft Office Word</Application>
  <DocSecurity>4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Investment Subsidy STICHTING TOT STEUN VCVGZ Medium Preliminary Application 2012/2013</vt:lpstr>
      <vt:lpstr>Investment Subsidy STICHTING TOT STEUN VCVGZ Medium Preliminary Application 2012/2013</vt:lpstr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Subsidy STICHTING TOT STEUN VCVGZ Medium Preliminary Application 2012/2013</dc:title>
  <dc:subject/>
  <dc:creator>anne wijnen Malta &amp; de Keyzer</dc:creator>
  <cp:keywords/>
  <cp:lastModifiedBy>Marieke den Os</cp:lastModifiedBy>
  <cp:revision>2</cp:revision>
  <cp:lastPrinted>2021-08-02T12:34:00Z</cp:lastPrinted>
  <dcterms:created xsi:type="dcterms:W3CDTF">2021-10-20T10:00:00Z</dcterms:created>
  <dcterms:modified xsi:type="dcterms:W3CDTF">2021-10-20T10:00:00Z</dcterms:modified>
</cp:coreProperties>
</file>