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CC653" w14:textId="0A79D64A" w:rsidR="009A302D" w:rsidRPr="00B66209" w:rsidRDefault="009A302D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p w14:paraId="70112183" w14:textId="2BDAA3B0" w:rsidR="009A302D" w:rsidRPr="005028B0" w:rsidRDefault="005028B0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 w:rsidRPr="005028B0">
        <w:rPr>
          <w:rFonts w:asciiTheme="minorHAnsi" w:hAnsiTheme="minorHAnsi" w:cstheme="minorHAnsi"/>
          <w:b/>
          <w:bCs/>
          <w:sz w:val="28"/>
          <w:szCs w:val="28"/>
          <w:lang w:val="en-GB"/>
        </w:rPr>
        <w:t>A</w:t>
      </w: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pplication</w:t>
      </w:r>
    </w:p>
    <w:p w14:paraId="5C3F83BE" w14:textId="412703A3" w:rsidR="005A11F1" w:rsidRDefault="00B71783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Research </w:t>
      </w:r>
      <w:r w:rsidR="009A302D" w:rsidRP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Investment Subsidy </w:t>
      </w:r>
      <w:r w:rsid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>Stichting tot Steun VCVGZ</w:t>
      </w:r>
      <w:r w:rsidR="009A302D" w:rsidRP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</w:p>
    <w:p w14:paraId="2B338679" w14:textId="77777777" w:rsidR="009A302D" w:rsidRPr="00B66209" w:rsidRDefault="009A302D" w:rsidP="009A302D">
      <w:pPr>
        <w:pStyle w:val="Koptekst"/>
        <w:pBdr>
          <w:bottom w:val="single" w:sz="18" w:space="1" w:color="auto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72BAA825" w14:textId="77777777" w:rsidR="009A302D" w:rsidRPr="00B66209" w:rsidRDefault="009A302D" w:rsidP="009A302D">
      <w:pPr>
        <w:rPr>
          <w:rFonts w:asciiTheme="minorHAnsi" w:hAnsiTheme="minorHAnsi" w:cstheme="minorHAnsi"/>
          <w:sz w:val="8"/>
          <w:szCs w:val="8"/>
          <w:lang w:val="en-GB"/>
        </w:rPr>
      </w:pPr>
    </w:p>
    <w:p w14:paraId="7DD18B9F" w14:textId="77777777" w:rsidR="009A302D" w:rsidRPr="00B66209" w:rsidRDefault="009A302D" w:rsidP="009A302D">
      <w:pPr>
        <w:tabs>
          <w:tab w:val="left" w:pos="3686"/>
        </w:tabs>
        <w:jc w:val="center"/>
        <w:rPr>
          <w:rFonts w:asciiTheme="minorHAnsi" w:hAnsiTheme="minorHAnsi" w:cstheme="minorHAnsi"/>
          <w:b/>
          <w:bCs/>
          <w:lang w:val="en-GB"/>
        </w:rPr>
      </w:pPr>
      <w:r w:rsidRPr="00B66209">
        <w:rPr>
          <w:rFonts w:asciiTheme="minorHAnsi" w:hAnsiTheme="minorHAnsi" w:cstheme="minorHAnsi"/>
          <w:b/>
          <w:lang w:val="en-GB"/>
        </w:rPr>
        <w:t>File number</w:t>
      </w:r>
      <w:r w:rsidRPr="00B66209">
        <w:rPr>
          <w:rFonts w:asciiTheme="minorHAnsi" w:hAnsiTheme="minorHAnsi" w:cstheme="minorHAnsi"/>
          <w:b/>
          <w:bCs/>
          <w:lang w:val="en-GB"/>
        </w:rPr>
        <w:t xml:space="preserve"> </w:t>
      </w:r>
      <w:r w:rsidR="00DE04D7" w:rsidRPr="00B66209">
        <w:rPr>
          <w:rFonts w:asciiTheme="minorHAnsi" w:hAnsiTheme="minorHAnsi" w:cstheme="minorHAnsi"/>
          <w:b/>
          <w:bCs/>
          <w:i/>
          <w:iCs/>
          <w:lang w:val="en-GB"/>
        </w:rPr>
        <w:t>[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 xml:space="preserve">by </w:t>
      </w:r>
      <w:r w:rsidR="00B66209">
        <w:rPr>
          <w:rFonts w:asciiTheme="minorHAnsi" w:hAnsiTheme="minorHAnsi" w:cstheme="minorHAnsi"/>
          <w:b/>
          <w:bCs/>
          <w:i/>
          <w:iCs/>
          <w:lang w:val="en-GB"/>
        </w:rPr>
        <w:t xml:space="preserve">Stichting </w:t>
      </w:r>
      <w:proofErr w:type="spellStart"/>
      <w:r w:rsidR="00B66209">
        <w:rPr>
          <w:rFonts w:asciiTheme="minorHAnsi" w:hAnsiTheme="minorHAnsi" w:cstheme="minorHAnsi"/>
          <w:b/>
          <w:bCs/>
          <w:i/>
          <w:iCs/>
          <w:lang w:val="en-GB"/>
        </w:rPr>
        <w:t>tot</w:t>
      </w:r>
      <w:proofErr w:type="spellEnd"/>
      <w:r w:rsidR="00B66209">
        <w:rPr>
          <w:rFonts w:asciiTheme="minorHAnsi" w:hAnsiTheme="minorHAnsi" w:cstheme="minorHAnsi"/>
          <w:b/>
          <w:bCs/>
          <w:i/>
          <w:iCs/>
          <w:lang w:val="en-GB"/>
        </w:rPr>
        <w:t xml:space="preserve"> Steun VCVGZ</w:t>
      </w:r>
      <w:r w:rsidR="00DE04D7" w:rsidRPr="00B66209">
        <w:rPr>
          <w:rFonts w:asciiTheme="minorHAnsi" w:hAnsiTheme="minorHAnsi" w:cstheme="minorHAnsi"/>
          <w:b/>
          <w:bCs/>
          <w:i/>
          <w:iCs/>
          <w:lang w:val="en-GB"/>
        </w:rPr>
        <w:t>]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>: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ab/>
      </w:r>
      <w:r w:rsidRPr="00B66209">
        <w:rPr>
          <w:rFonts w:asciiTheme="minorHAnsi" w:hAnsiTheme="minorHAnsi" w:cstheme="minorHAnsi"/>
          <w:b/>
          <w:bCs/>
          <w:lang w:val="en-GB"/>
        </w:rPr>
        <w:tab/>
      </w:r>
    </w:p>
    <w:p w14:paraId="6AE66073" w14:textId="77777777" w:rsidR="009A302D" w:rsidRPr="00B66209" w:rsidRDefault="009A302D" w:rsidP="009A302D">
      <w:pPr>
        <w:pStyle w:val="Koptekst"/>
        <w:pBdr>
          <w:bottom w:val="single" w:sz="18" w:space="1" w:color="auto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230F0833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12BA6013" w14:textId="77777777" w:rsidR="00B66209" w:rsidRPr="005A11F1" w:rsidRDefault="009A302D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 xml:space="preserve">Your application will be reviewed by the Board of </w:t>
      </w:r>
      <w:r w:rsidR="00B66209" w:rsidRPr="00C34887">
        <w:rPr>
          <w:rFonts w:asciiTheme="minorHAnsi" w:hAnsiTheme="minorHAnsi" w:cstheme="minorHAnsi"/>
          <w:lang w:val="en-GB"/>
        </w:rPr>
        <w:t>Stichting tot Steun VCVGZ</w:t>
      </w:r>
    </w:p>
    <w:p w14:paraId="130480B0" w14:textId="77777777" w:rsidR="009A302D" w:rsidRPr="005A11F1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 xml:space="preserve">Please send an electronic version (pdf) only to </w:t>
      </w:r>
      <w:hyperlink r:id="rId8" w:history="1">
        <w:r w:rsidRPr="00E9172A">
          <w:rPr>
            <w:rStyle w:val="Hyperlink"/>
            <w:rFonts w:asciiTheme="minorHAnsi" w:hAnsiTheme="minorHAnsi" w:cstheme="minorHAnsi"/>
            <w:color w:val="8B698A"/>
            <w:lang w:val="en-GB"/>
          </w:rPr>
          <w:t>info@stichtingtotsteunvcvgz.nl</w:t>
        </w:r>
      </w:hyperlink>
    </w:p>
    <w:p w14:paraId="2EC993DD" w14:textId="77777777" w:rsidR="00B66209" w:rsidRPr="005A11F1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This form can be filled-in in either Dutch or English</w:t>
      </w:r>
    </w:p>
    <w:p w14:paraId="063A5A68" w14:textId="1C943125" w:rsidR="00B66209" w:rsidRPr="005A11F1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Please add the following appendi</w:t>
      </w:r>
      <w:r w:rsidR="00CE2C6A">
        <w:rPr>
          <w:rFonts w:asciiTheme="minorHAnsi" w:hAnsiTheme="minorHAnsi" w:cstheme="minorHAnsi"/>
          <w:lang w:val="en-GB"/>
        </w:rPr>
        <w:t>c</w:t>
      </w:r>
      <w:r w:rsidRPr="005A11F1">
        <w:rPr>
          <w:rFonts w:asciiTheme="minorHAnsi" w:hAnsiTheme="minorHAnsi" w:cstheme="minorHAnsi"/>
          <w:lang w:val="en-GB"/>
        </w:rPr>
        <w:t>es:</w:t>
      </w:r>
    </w:p>
    <w:p w14:paraId="476FCDE3" w14:textId="77777777" w:rsidR="00B66209" w:rsidRPr="005A11F1" w:rsidRDefault="00B66209" w:rsidP="00B66209">
      <w:pPr>
        <w:pStyle w:val="Lijstalinea"/>
        <w:numPr>
          <w:ilvl w:val="1"/>
          <w:numId w:val="6"/>
        </w:numPr>
        <w:ind w:left="1701" w:hanging="283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Research protocol</w:t>
      </w:r>
    </w:p>
    <w:p w14:paraId="273A5A74" w14:textId="67664294" w:rsidR="00B66209" w:rsidRDefault="00B66209" w:rsidP="00B66209">
      <w:pPr>
        <w:pStyle w:val="Lijstalinea"/>
        <w:numPr>
          <w:ilvl w:val="1"/>
          <w:numId w:val="6"/>
        </w:numPr>
        <w:ind w:left="1701" w:hanging="283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Literature list</w:t>
      </w:r>
    </w:p>
    <w:p w14:paraId="59152498" w14:textId="7274E736" w:rsidR="00C34887" w:rsidRPr="005A11F1" w:rsidRDefault="00C34887" w:rsidP="00B66209">
      <w:pPr>
        <w:pStyle w:val="Lijstalinea"/>
        <w:numPr>
          <w:ilvl w:val="1"/>
          <w:numId w:val="6"/>
        </w:numPr>
        <w:ind w:left="1701" w:hanging="28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Budget (see </w:t>
      </w:r>
      <w:r w:rsidRPr="00C34887">
        <w:rPr>
          <w:rFonts w:asciiTheme="minorHAnsi" w:hAnsiTheme="minorHAnsi" w:cstheme="minorHAnsi"/>
          <w:u w:val="single"/>
          <w:lang w:val="en-GB"/>
        </w:rPr>
        <w:t>format</w:t>
      </w:r>
      <w:r>
        <w:rPr>
          <w:rFonts w:asciiTheme="minorHAnsi" w:hAnsiTheme="minorHAnsi" w:cstheme="minorHAnsi"/>
          <w:lang w:val="en-GB"/>
        </w:rPr>
        <w:t xml:space="preserve"> on our website)</w:t>
      </w:r>
    </w:p>
    <w:p w14:paraId="04ACD794" w14:textId="760014A0" w:rsidR="00B24F55" w:rsidRPr="005A11F1" w:rsidRDefault="00B24F55" w:rsidP="00B24F55">
      <w:pPr>
        <w:ind w:left="1418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Other appendices will not be accepted</w:t>
      </w:r>
    </w:p>
    <w:p w14:paraId="75D70E85" w14:textId="77777777" w:rsidR="009A302D" w:rsidRPr="00B66209" w:rsidRDefault="009A302D" w:rsidP="009A302D">
      <w:pPr>
        <w:tabs>
          <w:tab w:val="left" w:pos="4820"/>
        </w:tabs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565508A4" w14:textId="77777777" w:rsidR="009A302D" w:rsidRPr="00B66209" w:rsidRDefault="009A302D" w:rsidP="005A11F1">
      <w:pPr>
        <w:numPr>
          <w:ilvl w:val="0"/>
          <w:numId w:val="1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Applicants(s)</w:t>
      </w:r>
    </w:p>
    <w:tbl>
      <w:tblPr>
        <w:tblW w:w="8930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119"/>
        <w:gridCol w:w="2835"/>
        <w:gridCol w:w="2551"/>
      </w:tblGrid>
      <w:tr w:rsidR="009A302D" w:rsidRPr="00B66209" w14:paraId="2C02DEBA" w14:textId="7777777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7394D07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a.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C4CCA08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principal applicant / contact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8EF4921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ED567FC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6E841CC0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27578C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1563E65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name, title(s):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4A48CCB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7BA3B5C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male / female</w:t>
            </w:r>
          </w:p>
        </w:tc>
      </w:tr>
      <w:tr w:rsidR="009A302D" w:rsidRPr="00B66209" w14:paraId="36194857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D4FD3E8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A814352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university: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C008B0A" w14:textId="77777777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BE2C7D7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  </w:t>
            </w:r>
          </w:p>
        </w:tc>
      </w:tr>
      <w:tr w:rsidR="009A302D" w:rsidRPr="00B66209" w14:paraId="6F2D5211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2F90528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64770F3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correspondence address: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DC4F492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7E74ACD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4EFA4307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8B24DD6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B60E7BB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zip code: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FA6B45F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town: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9626644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62B17428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EA34FD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0FFB8C2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telephone: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D5FC537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fax: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E1DA78C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e-mail:</w:t>
            </w:r>
          </w:p>
        </w:tc>
      </w:tr>
      <w:tr w:rsidR="009A302D" w:rsidRPr="00B66209" w14:paraId="469C6221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CC21B9D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DAA4441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research school: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80952DF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8BD0603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6298DD17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86D58F0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b</w:t>
            </w:r>
            <w:r w:rsidR="006527E1">
              <w:rPr>
                <w:rFonts w:asciiTheme="minorHAnsi" w:hAnsiTheme="minorHAnsi" w:cstheme="minorHAnsi"/>
                <w:szCs w:val="21"/>
                <w:lang w:val="en-GB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5F9DDEF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co-applicants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DC3DF49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E59B59B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7D9A4AD5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6696C5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B2CE20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name, titles, university, department, research school:</w:t>
            </w:r>
          </w:p>
        </w:tc>
      </w:tr>
      <w:tr w:rsidR="009A302D" w:rsidRPr="00B66209" w14:paraId="75472932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335C9D6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8CE557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9A302D" w:rsidRPr="00B66209" w14:paraId="6C1559DC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04674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FA582C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9A302D" w:rsidRPr="00B66209" w14:paraId="0BB24968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A2550E0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c</w:t>
            </w:r>
            <w:r w:rsidR="006527E1">
              <w:rPr>
                <w:rFonts w:asciiTheme="minorHAnsi" w:hAnsiTheme="minorHAnsi" w:cstheme="minorHAnsi"/>
                <w:szCs w:val="21"/>
                <w:lang w:val="en-GB"/>
              </w:rPr>
              <w:t>.</w:t>
            </w: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9C4FE8" w14:textId="77777777" w:rsidR="009A302D" w:rsidRPr="00B66209" w:rsidRDefault="009A302D" w:rsidP="009A302D">
            <w:pPr>
              <w:rPr>
                <w:rFonts w:asciiTheme="minorHAnsi" w:hAnsiTheme="minorHAnsi" w:cstheme="minorHAnsi"/>
                <w:i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szCs w:val="21"/>
                <w:lang w:val="en-GB"/>
              </w:rPr>
              <w:t>Relevant authority</w:t>
            </w:r>
          </w:p>
        </w:tc>
      </w:tr>
      <w:tr w:rsidR="009A302D" w:rsidRPr="00B66209" w14:paraId="5CE1C452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1B6D141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868679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Name: </w:t>
            </w:r>
          </w:p>
        </w:tc>
      </w:tr>
      <w:tr w:rsidR="009A302D" w:rsidRPr="00B66209" w14:paraId="742E3E40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355B1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F3C737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Position: </w:t>
            </w:r>
          </w:p>
        </w:tc>
      </w:tr>
    </w:tbl>
    <w:p w14:paraId="2D172313" w14:textId="77777777" w:rsidR="009A302D" w:rsidRPr="00B66209" w:rsidRDefault="009A302D" w:rsidP="009A302D">
      <w:pPr>
        <w:rPr>
          <w:rFonts w:asciiTheme="minorHAnsi" w:hAnsiTheme="minorHAnsi" w:cstheme="minorHAnsi"/>
          <w:sz w:val="21"/>
          <w:szCs w:val="21"/>
          <w:lang w:val="en-GB"/>
        </w:rPr>
      </w:pPr>
    </w:p>
    <w:p w14:paraId="6BA95343" w14:textId="77777777" w:rsidR="009A302D" w:rsidRPr="00B66209" w:rsidRDefault="009A302D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Title of the investment project (in English and Dutch)</w:t>
      </w:r>
    </w:p>
    <w:p w14:paraId="59EC167E" w14:textId="77777777" w:rsidR="009A302D" w:rsidRPr="00B66209" w:rsidRDefault="009A302D" w:rsidP="009A302D">
      <w:pPr>
        <w:numPr>
          <w:ilvl w:val="12"/>
          <w:numId w:val="0"/>
        </w:numPr>
        <w:ind w:left="283"/>
        <w:rPr>
          <w:rFonts w:asciiTheme="minorHAnsi" w:hAnsiTheme="minorHAnsi" w:cstheme="minorHAnsi"/>
          <w:szCs w:val="18"/>
          <w:lang w:val="en-GB"/>
        </w:rPr>
      </w:pPr>
      <w:r w:rsidRPr="00B66209">
        <w:rPr>
          <w:rFonts w:asciiTheme="minorHAnsi" w:hAnsiTheme="minorHAnsi" w:cstheme="minorHAnsi"/>
          <w:szCs w:val="18"/>
          <w:lang w:val="en-GB"/>
        </w:rPr>
        <w:t>NL:</w:t>
      </w:r>
    </w:p>
    <w:p w14:paraId="5127C201" w14:textId="77777777" w:rsidR="009A302D" w:rsidRPr="00B66209" w:rsidRDefault="009A302D" w:rsidP="009A302D">
      <w:pPr>
        <w:numPr>
          <w:ilvl w:val="12"/>
          <w:numId w:val="0"/>
        </w:numPr>
        <w:ind w:left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  <w:r w:rsidRPr="00B66209">
        <w:rPr>
          <w:rFonts w:asciiTheme="minorHAnsi" w:hAnsiTheme="minorHAnsi" w:cstheme="minorHAnsi"/>
          <w:szCs w:val="18"/>
          <w:lang w:val="en-GB"/>
        </w:rPr>
        <w:t>UK:</w:t>
      </w:r>
    </w:p>
    <w:p w14:paraId="7D4A7F38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2DFF85E6" w14:textId="3862C0DB" w:rsidR="009A302D" w:rsidRPr="00B66209" w:rsidRDefault="00B24F55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br w:type="page"/>
      </w:r>
      <w:r w:rsidR="009A302D"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lastRenderedPageBreak/>
        <w:t xml:space="preserve">Summary (maximum </w:t>
      </w:r>
      <w:r w:rsidR="00C34887">
        <w:rPr>
          <w:rFonts w:asciiTheme="minorHAnsi" w:hAnsiTheme="minorHAnsi" w:cstheme="minorHAnsi"/>
          <w:b/>
          <w:bCs/>
          <w:sz w:val="21"/>
          <w:szCs w:val="21"/>
          <w:lang w:val="en-GB"/>
        </w:rPr>
        <w:t>one page</w:t>
      </w:r>
      <w:r w:rsidR="009A302D"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)</w:t>
      </w:r>
    </w:p>
    <w:p w14:paraId="3EC09A74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7DF21C11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4C2BC6C4" w14:textId="77777777" w:rsidR="009A302D" w:rsidRPr="00B66209" w:rsidRDefault="009A302D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Recent publications by the applicants (optional)</w:t>
      </w:r>
    </w:p>
    <w:p w14:paraId="46751A28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7"/>
          <w:szCs w:val="7"/>
          <w:lang w:val="en-GB"/>
        </w:rPr>
      </w:pPr>
    </w:p>
    <w:p w14:paraId="157938EA" w14:textId="77777777" w:rsidR="009A302D" w:rsidRPr="00B66209" w:rsidRDefault="009A302D" w:rsidP="009A302D">
      <w:pPr>
        <w:numPr>
          <w:ilvl w:val="12"/>
          <w:numId w:val="0"/>
        </w:numPr>
        <w:ind w:firstLine="284"/>
        <w:rPr>
          <w:rFonts w:asciiTheme="minorHAnsi" w:hAnsiTheme="minorHAnsi" w:cstheme="minorHAnsi"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sz w:val="21"/>
          <w:szCs w:val="21"/>
          <w:lang w:val="en-GB"/>
        </w:rPr>
        <w:t>Please list five recent publications by the applicants.</w:t>
      </w:r>
    </w:p>
    <w:p w14:paraId="66892E51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37C2B3F1" w14:textId="77777777" w:rsidR="009A302D" w:rsidRPr="00B66209" w:rsidRDefault="009A302D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Is this a revised application?</w:t>
      </w:r>
      <w:r w:rsidRPr="00B66209">
        <w:rPr>
          <w:rStyle w:val="Voetnootmarkering"/>
          <w:rFonts w:asciiTheme="minorHAnsi" w:hAnsiTheme="minorHAnsi" w:cstheme="minorHAnsi"/>
          <w:sz w:val="17"/>
          <w:lang w:val="en-GB"/>
        </w:rPr>
        <w:t xml:space="preserve"> </w:t>
      </w:r>
      <w:bookmarkStart w:id="0" w:name="_Ref3813435"/>
      <w:r w:rsidRPr="00B66209">
        <w:rPr>
          <w:rStyle w:val="Voetnootmarkering"/>
          <w:rFonts w:asciiTheme="minorHAnsi" w:hAnsiTheme="minorHAnsi" w:cstheme="minorHAnsi"/>
          <w:b/>
          <w:bCs/>
          <w:sz w:val="21"/>
          <w:lang w:val="en-GB"/>
        </w:rPr>
        <w:footnoteReference w:id="1"/>
      </w:r>
      <w:bookmarkEnd w:id="0"/>
    </w:p>
    <w:p w14:paraId="437DE836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 w:val="7"/>
          <w:szCs w:val="7"/>
          <w:lang w:val="en-GB"/>
        </w:rPr>
      </w:pPr>
    </w:p>
    <w:p w14:paraId="50423A48" w14:textId="77777777" w:rsidR="009A302D" w:rsidRPr="00B66209" w:rsidRDefault="009A302D" w:rsidP="009A302D">
      <w:pPr>
        <w:tabs>
          <w:tab w:val="left" w:pos="284"/>
          <w:tab w:val="left" w:pos="1843"/>
          <w:tab w:val="left" w:pos="3969"/>
          <w:tab w:val="left" w:pos="6521"/>
        </w:tabs>
        <w:rPr>
          <w:rFonts w:asciiTheme="minorHAnsi" w:hAnsiTheme="minorHAnsi" w:cstheme="minorHAnsi"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B66209">
        <w:rPr>
          <w:rFonts w:asciiTheme="minorHAnsi" w:hAnsiTheme="minorHAnsi" w:cstheme="minorHAnsi"/>
          <w:sz w:val="21"/>
          <w:szCs w:val="21"/>
          <w:lang w:val="en-GB"/>
        </w:rPr>
        <w:t>no / yes</w:t>
      </w:r>
      <w:r w:rsidRPr="00B66209">
        <w:rPr>
          <w:rFonts w:asciiTheme="minorHAnsi" w:hAnsiTheme="minorHAnsi" w:cstheme="minorHAnsi"/>
          <w:sz w:val="21"/>
          <w:szCs w:val="21"/>
          <w:lang w:val="en-GB"/>
        </w:rPr>
        <w:tab/>
        <w:t>which year(s):</w:t>
      </w:r>
      <w:r w:rsidRPr="00B66209">
        <w:rPr>
          <w:rFonts w:asciiTheme="minorHAnsi" w:hAnsiTheme="minorHAnsi" w:cstheme="minorHAnsi"/>
          <w:sz w:val="21"/>
          <w:szCs w:val="21"/>
          <w:lang w:val="en-GB"/>
        </w:rPr>
        <w:tab/>
        <w:t>previous rating:</w:t>
      </w:r>
      <w:r w:rsidRPr="00B66209">
        <w:rPr>
          <w:rFonts w:asciiTheme="minorHAnsi" w:hAnsiTheme="minorHAnsi" w:cstheme="minorHAnsi"/>
          <w:sz w:val="21"/>
          <w:szCs w:val="21"/>
          <w:lang w:val="en-GB"/>
        </w:rPr>
        <w:tab/>
        <w:t>file number:</w:t>
      </w:r>
    </w:p>
    <w:p w14:paraId="17C2ADC2" w14:textId="77777777" w:rsidR="009A302D" w:rsidRPr="00B66209" w:rsidRDefault="009A302D" w:rsidP="009A302D">
      <w:pPr>
        <w:ind w:left="283" w:hanging="283"/>
        <w:rPr>
          <w:rFonts w:asciiTheme="minorHAnsi" w:hAnsiTheme="minorHAnsi" w:cstheme="minorHAnsi"/>
          <w:b/>
          <w:sz w:val="21"/>
          <w:szCs w:val="21"/>
          <w:lang w:val="en-GB"/>
        </w:rPr>
      </w:pPr>
    </w:p>
    <w:p w14:paraId="22909789" w14:textId="77777777" w:rsidR="009A302D" w:rsidRPr="00B66209" w:rsidRDefault="009A302D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sz w:val="21"/>
          <w:lang w:val="en-GB"/>
        </w:rPr>
      </w:pPr>
      <w:r w:rsidRPr="00B66209">
        <w:rPr>
          <w:rFonts w:asciiTheme="minorHAnsi" w:hAnsiTheme="minorHAnsi" w:cstheme="minorHAnsi"/>
          <w:b/>
          <w:sz w:val="21"/>
          <w:lang w:val="en-GB"/>
        </w:rPr>
        <w:t xml:space="preserve">Previous Application (to other bodies). </w:t>
      </w:r>
    </w:p>
    <w:tbl>
      <w:tblPr>
        <w:tblpPr w:leftFromText="141" w:rightFromText="141" w:vertAnchor="text" w:horzAnchor="margin" w:tblpY="3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675"/>
        <w:gridCol w:w="3861"/>
      </w:tblGrid>
      <w:tr w:rsidR="009A302D" w:rsidRPr="00B66209" w14:paraId="10494D08" w14:textId="77777777">
        <w:trPr>
          <w:trHeight w:val="242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12351E" w14:textId="77777777" w:rsidR="009A302D" w:rsidRPr="00B66209" w:rsidRDefault="00B24F55" w:rsidP="00B24F55">
            <w:pPr>
              <w:pStyle w:val="Koptekst"/>
              <w:tabs>
                <w:tab w:val="clear" w:pos="4536"/>
                <w:tab w:val="clear" w:pos="9072"/>
              </w:tabs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   </w:t>
            </w:r>
            <w:r w:rsidR="009A302D"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>Has the same idea been submitted elsewhere?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8B46" w14:textId="77777777" w:rsidR="009A302D" w:rsidRPr="00B66209" w:rsidRDefault="009A302D" w:rsidP="009A302D">
            <w:pPr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>No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F24B" w14:textId="77777777" w:rsidR="009A302D" w:rsidRPr="00B66209" w:rsidRDefault="009A302D" w:rsidP="009A302D">
            <w:pPr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Yes + amount requested:  </w:t>
            </w:r>
          </w:p>
          <w:p w14:paraId="30A6F672" w14:textId="77777777" w:rsidR="009A302D" w:rsidRPr="00B66209" w:rsidRDefault="009A302D" w:rsidP="009A302D">
            <w:pPr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To whom?:             </w:t>
            </w:r>
          </w:p>
        </w:tc>
      </w:tr>
    </w:tbl>
    <w:p w14:paraId="671CE8AC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</w:p>
    <w:p w14:paraId="5B16F43C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</w:p>
    <w:p w14:paraId="1AA49544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</w:p>
    <w:p w14:paraId="36FF01A8" w14:textId="44159276" w:rsidR="009A302D" w:rsidRPr="00584832" w:rsidRDefault="009A302D" w:rsidP="00B24F55">
      <w:pPr>
        <w:ind w:left="284"/>
        <w:rPr>
          <w:rFonts w:asciiTheme="minorHAnsi" w:hAnsiTheme="minorHAnsi" w:cstheme="minorHAnsi"/>
          <w:strike/>
          <w:lang w:val="en-GB"/>
        </w:rPr>
      </w:pPr>
      <w:r w:rsidRPr="00B66209">
        <w:rPr>
          <w:rFonts w:asciiTheme="minorHAnsi" w:hAnsiTheme="minorHAnsi" w:cstheme="minorHAnsi"/>
          <w:lang w:val="en-GB"/>
        </w:rPr>
        <w:t xml:space="preserve">The </w:t>
      </w:r>
      <w:r w:rsidRPr="00B66209">
        <w:rPr>
          <w:rFonts w:asciiTheme="minorHAnsi" w:hAnsiTheme="minorHAnsi" w:cstheme="minorHAnsi"/>
          <w:b/>
          <w:bCs/>
          <w:u w:val="single"/>
          <w:lang w:val="en-GB"/>
        </w:rPr>
        <w:t>maximum</w:t>
      </w:r>
      <w:r w:rsidRPr="00B66209">
        <w:rPr>
          <w:rFonts w:asciiTheme="minorHAnsi" w:hAnsiTheme="minorHAnsi" w:cstheme="minorHAnsi"/>
          <w:lang w:val="en-GB"/>
        </w:rPr>
        <w:t xml:space="preserve"> length of text for questions 7 and 8 is 4 pages with a minimum font size of 10 pts and </w:t>
      </w:r>
      <w:proofErr w:type="spellStart"/>
      <w:r w:rsidRPr="00B66209">
        <w:rPr>
          <w:rFonts w:asciiTheme="minorHAnsi" w:hAnsiTheme="minorHAnsi" w:cstheme="minorHAnsi"/>
          <w:lang w:val="en-GB"/>
        </w:rPr>
        <w:t>linedistance</w:t>
      </w:r>
      <w:proofErr w:type="spellEnd"/>
      <w:r w:rsidRPr="00B66209">
        <w:rPr>
          <w:rFonts w:asciiTheme="minorHAnsi" w:hAnsiTheme="minorHAnsi" w:cstheme="minorHAnsi"/>
          <w:lang w:val="en-GB"/>
        </w:rPr>
        <w:t xml:space="preserve"> 1,15. The proposal will be assessed using the </w:t>
      </w:r>
      <w:hyperlink r:id="rId9" w:anchor="wetenschappelijke" w:history="1">
        <w:r w:rsidRPr="005A11F1">
          <w:rPr>
            <w:rStyle w:val="Hyperlink"/>
            <w:rFonts w:asciiTheme="minorHAnsi" w:hAnsiTheme="minorHAnsi" w:cstheme="minorHAnsi"/>
            <w:color w:val="8B698A"/>
            <w:lang w:val="en-GB"/>
          </w:rPr>
          <w:t>assessment criteria</w:t>
        </w:r>
      </w:hyperlink>
      <w:bookmarkStart w:id="1" w:name="_GoBack"/>
      <w:bookmarkEnd w:id="1"/>
      <w:r w:rsidRPr="00B66209">
        <w:rPr>
          <w:rFonts w:asciiTheme="minorHAnsi" w:hAnsiTheme="minorHAnsi" w:cstheme="minorHAnsi"/>
          <w:lang w:val="en-GB"/>
        </w:rPr>
        <w:t xml:space="preserve"> of the </w:t>
      </w:r>
      <w:r w:rsidR="00B24F55" w:rsidRPr="005A11F1">
        <w:rPr>
          <w:rFonts w:asciiTheme="minorHAnsi" w:hAnsiTheme="minorHAnsi" w:cstheme="minorHAnsi"/>
          <w:lang w:val="en-GB"/>
        </w:rPr>
        <w:t xml:space="preserve">Stichting </w:t>
      </w:r>
      <w:proofErr w:type="spellStart"/>
      <w:r w:rsidR="00B24F55" w:rsidRPr="005A11F1">
        <w:rPr>
          <w:rFonts w:asciiTheme="minorHAnsi" w:hAnsiTheme="minorHAnsi" w:cstheme="minorHAnsi"/>
          <w:lang w:val="en-GB"/>
        </w:rPr>
        <w:t>tot</w:t>
      </w:r>
      <w:proofErr w:type="spellEnd"/>
      <w:r w:rsidR="00B24F55" w:rsidRPr="005A11F1">
        <w:rPr>
          <w:rFonts w:asciiTheme="minorHAnsi" w:hAnsiTheme="minorHAnsi" w:cstheme="minorHAnsi"/>
          <w:lang w:val="en-GB"/>
        </w:rPr>
        <w:t xml:space="preserve"> Steun</w:t>
      </w:r>
      <w:r w:rsidR="005A11F1" w:rsidRPr="005A11F1">
        <w:rPr>
          <w:rFonts w:asciiTheme="minorHAnsi" w:hAnsiTheme="minorHAnsi" w:cstheme="minorHAnsi"/>
          <w:lang w:val="en-GB"/>
        </w:rPr>
        <w:t>.</w:t>
      </w:r>
    </w:p>
    <w:p w14:paraId="6FEF6D75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4F472321" w14:textId="77777777" w:rsidR="009A302D" w:rsidRPr="00B66209" w:rsidRDefault="009A302D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Investment proposal</w:t>
      </w:r>
    </w:p>
    <w:p w14:paraId="771B8C1E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 xml:space="preserve">In answering question 7 please incorporate the following items. </w:t>
      </w:r>
    </w:p>
    <w:p w14:paraId="76DB40A6" w14:textId="77777777" w:rsidR="009A302D" w:rsidRPr="00B66209" w:rsidRDefault="009A302D" w:rsidP="009A302D">
      <w:pPr>
        <w:rPr>
          <w:rFonts w:asciiTheme="minorHAnsi" w:hAnsiTheme="minorHAnsi" w:cstheme="minorHAnsi"/>
          <w:sz w:val="7"/>
          <w:szCs w:val="7"/>
          <w:lang w:val="en-GB"/>
        </w:rPr>
      </w:pPr>
    </w:p>
    <w:p w14:paraId="544C13EB" w14:textId="77777777" w:rsidR="009A302D" w:rsidRPr="00B66209" w:rsidRDefault="009A302D" w:rsidP="006527E1">
      <w:pPr>
        <w:ind w:left="425" w:hanging="141"/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>1.</w:t>
      </w:r>
      <w:r w:rsidRPr="00B66209">
        <w:rPr>
          <w:rFonts w:asciiTheme="minorHAnsi" w:hAnsiTheme="minorHAnsi" w:cstheme="minorHAnsi"/>
          <w:lang w:val="en-GB"/>
        </w:rPr>
        <w:tab/>
        <w:t>Description of the investment</w:t>
      </w:r>
    </w:p>
    <w:p w14:paraId="05A502B4" w14:textId="77777777" w:rsidR="009A302D" w:rsidRPr="00B66209" w:rsidRDefault="009A302D" w:rsidP="006527E1">
      <w:pPr>
        <w:ind w:left="425" w:hanging="141"/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>2.</w:t>
      </w:r>
      <w:r w:rsidRPr="00B66209">
        <w:rPr>
          <w:rFonts w:asciiTheme="minorHAnsi" w:hAnsiTheme="minorHAnsi" w:cstheme="minorHAnsi"/>
          <w:lang w:val="en-GB"/>
        </w:rPr>
        <w:tab/>
        <w:t>Description of research area</w:t>
      </w:r>
    </w:p>
    <w:p w14:paraId="26656F2F" w14:textId="77777777" w:rsidR="009A302D" w:rsidRPr="00B66209" w:rsidRDefault="009A302D" w:rsidP="006527E1">
      <w:pPr>
        <w:ind w:left="425" w:hanging="141"/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>3.</w:t>
      </w:r>
      <w:r w:rsidRPr="00B66209">
        <w:rPr>
          <w:rFonts w:asciiTheme="minorHAnsi" w:hAnsiTheme="minorHAnsi" w:cstheme="minorHAnsi"/>
          <w:lang w:val="en-GB"/>
        </w:rPr>
        <w:tab/>
        <w:t>Reasons for the proposed investment</w:t>
      </w:r>
    </w:p>
    <w:p w14:paraId="1C6735F8" w14:textId="77777777" w:rsidR="009A302D" w:rsidRPr="005A11F1" w:rsidRDefault="009A302D" w:rsidP="006527E1">
      <w:pPr>
        <w:ind w:left="425" w:hanging="141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4.</w:t>
      </w:r>
      <w:r w:rsidRPr="005A11F1">
        <w:rPr>
          <w:rFonts w:asciiTheme="minorHAnsi" w:hAnsiTheme="minorHAnsi" w:cstheme="minorHAnsi"/>
          <w:lang w:val="en-GB"/>
        </w:rPr>
        <w:tab/>
        <w:t>Scientific value</w:t>
      </w:r>
      <w:bookmarkStart w:id="2" w:name="_Ref3813451"/>
      <w:r w:rsidR="00B24F55" w:rsidRPr="005A11F1">
        <w:rPr>
          <w:rStyle w:val="Voetnootmarkering"/>
          <w:rFonts w:asciiTheme="minorHAnsi" w:hAnsiTheme="minorHAnsi" w:cstheme="minorHAnsi"/>
          <w:b/>
          <w:bCs/>
          <w:sz w:val="21"/>
          <w:lang w:val="en-GB"/>
        </w:rPr>
        <w:footnoteReference w:id="2"/>
      </w:r>
      <w:bookmarkEnd w:id="2"/>
      <w:r w:rsidRPr="005A11F1">
        <w:rPr>
          <w:rFonts w:asciiTheme="minorHAnsi" w:hAnsiTheme="minorHAnsi" w:cstheme="minorHAnsi"/>
          <w:lang w:val="en-GB"/>
        </w:rPr>
        <w:t xml:space="preserve"> </w:t>
      </w:r>
    </w:p>
    <w:p w14:paraId="3E8E210B" w14:textId="77777777" w:rsidR="009A302D" w:rsidRPr="005A11F1" w:rsidRDefault="009A302D" w:rsidP="009A302D">
      <w:pPr>
        <w:rPr>
          <w:rFonts w:asciiTheme="minorHAnsi" w:hAnsiTheme="minorHAnsi" w:cstheme="minorHAnsi"/>
          <w:lang w:val="en-GB"/>
        </w:rPr>
      </w:pPr>
    </w:p>
    <w:p w14:paraId="6D967471" w14:textId="77777777" w:rsidR="009A302D" w:rsidRPr="005A11F1" w:rsidRDefault="009A302D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5A11F1">
        <w:rPr>
          <w:rFonts w:asciiTheme="minorHAnsi" w:hAnsiTheme="minorHAnsi" w:cstheme="minorHAnsi"/>
          <w:b/>
          <w:bCs/>
          <w:sz w:val="21"/>
          <w:szCs w:val="21"/>
          <w:lang w:val="en-GB"/>
        </w:rPr>
        <w:t>Requested funding</w:t>
      </w:r>
    </w:p>
    <w:p w14:paraId="777BA366" w14:textId="77777777" w:rsidR="002743E8" w:rsidRPr="002743E8" w:rsidRDefault="002743E8" w:rsidP="002743E8">
      <w:pPr>
        <w:rPr>
          <w:rFonts w:asciiTheme="minorHAnsi" w:hAnsiTheme="minorHAnsi" w:cstheme="minorHAnsi"/>
          <w:lang w:val="en-GB"/>
        </w:rPr>
      </w:pPr>
      <w:r w:rsidRPr="002743E8">
        <w:rPr>
          <w:rFonts w:asciiTheme="minorHAnsi" w:hAnsiTheme="minorHAnsi" w:cstheme="minorHAnsi"/>
          <w:lang w:val="en-GB"/>
        </w:rPr>
        <w:t xml:space="preserve">Please attach a detailed budget according to the </w:t>
      </w:r>
      <w:r w:rsidRPr="00704391">
        <w:rPr>
          <w:rFonts w:asciiTheme="minorHAnsi" w:hAnsiTheme="minorHAnsi" w:cstheme="minorHAnsi"/>
          <w:lang w:val="en-GB"/>
        </w:rPr>
        <w:t>format</w:t>
      </w:r>
      <w:r w:rsidRPr="002743E8">
        <w:rPr>
          <w:rFonts w:asciiTheme="minorHAnsi" w:hAnsiTheme="minorHAnsi" w:cstheme="minorHAnsi"/>
          <w:lang w:val="en-GB"/>
        </w:rPr>
        <w:t xml:space="preserve"> on our website.</w:t>
      </w:r>
    </w:p>
    <w:p w14:paraId="0E023B4C" w14:textId="77777777" w:rsidR="009A302D" w:rsidRPr="00B66209" w:rsidRDefault="009A302D" w:rsidP="009A302D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06A984D1" w14:textId="77777777" w:rsidR="009A302D" w:rsidRPr="00B66209" w:rsidRDefault="009A302D" w:rsidP="005A11F1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B66209">
        <w:rPr>
          <w:rFonts w:asciiTheme="minorHAnsi" w:hAnsiTheme="minorHAnsi" w:cstheme="minorHAnsi"/>
          <w:b/>
          <w:sz w:val="21"/>
          <w:lang w:val="en-GB"/>
        </w:rPr>
        <w:t>Max. 5 keywords</w:t>
      </w:r>
    </w:p>
    <w:p w14:paraId="3058EDDD" w14:textId="77777777" w:rsidR="009A302D" w:rsidRPr="00B66209" w:rsidRDefault="009A302D" w:rsidP="009A302D">
      <w:pPr>
        <w:rPr>
          <w:rFonts w:asciiTheme="minorHAnsi" w:hAnsiTheme="minorHAnsi" w:cstheme="minorHAnsi"/>
          <w:color w:val="1F497D"/>
          <w:lang w:val="en-US"/>
        </w:rPr>
      </w:pPr>
      <w:r w:rsidRPr="00B66209">
        <w:rPr>
          <w:rFonts w:asciiTheme="minorHAnsi" w:hAnsiTheme="minorHAnsi" w:cstheme="minorHAnsi"/>
          <w:lang w:val="en-GB"/>
        </w:rPr>
        <w:t>This will be used to track reviewers, not for selection purposes</w:t>
      </w:r>
      <w:r w:rsidRPr="00B66209">
        <w:rPr>
          <w:rFonts w:asciiTheme="minorHAnsi" w:hAnsiTheme="minorHAnsi" w:cstheme="minorHAnsi"/>
          <w:b/>
          <w:bCs/>
          <w:szCs w:val="21"/>
          <w:lang w:val="en-GB"/>
        </w:rPr>
        <w:t xml:space="preserve"> </w:t>
      </w:r>
    </w:p>
    <w:p w14:paraId="5EAA0A01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C4EB695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2BF5363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70EECDF6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14603DC5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B2E7B84" w14:textId="77777777" w:rsidR="00841205" w:rsidRDefault="00841205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</w:p>
    <w:p w14:paraId="6B691C95" w14:textId="77777777" w:rsidR="002743E8" w:rsidRDefault="002743E8">
      <w:pPr>
        <w:autoSpaceDE/>
        <w:autoSpaceDN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br w:type="page"/>
      </w:r>
    </w:p>
    <w:p w14:paraId="514565B2" w14:textId="1F2F0F42" w:rsidR="009A302D" w:rsidRPr="00584832" w:rsidRDefault="009A302D" w:rsidP="005A11F1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584832">
        <w:rPr>
          <w:rFonts w:asciiTheme="minorHAnsi" w:hAnsiTheme="minorHAnsi" w:cstheme="minorHAnsi"/>
          <w:b/>
          <w:sz w:val="21"/>
          <w:lang w:val="en-GB"/>
        </w:rPr>
        <w:lastRenderedPageBreak/>
        <w:t>Names, addresses and expertise of potential referees</w:t>
      </w:r>
      <w:r w:rsidR="00C34887">
        <w:rPr>
          <w:rStyle w:val="Voetnootmarkering"/>
          <w:rFonts w:asciiTheme="minorHAnsi" w:hAnsiTheme="minorHAnsi" w:cstheme="minorHAnsi"/>
          <w:b/>
          <w:sz w:val="21"/>
          <w:lang w:val="en-GB"/>
        </w:rPr>
        <w:footnoteReference w:id="3"/>
      </w:r>
    </w:p>
    <w:p w14:paraId="6E5B4955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F1942C2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722D023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1D97A961" w14:textId="77777777" w:rsidR="009A302D" w:rsidRPr="00B66209" w:rsidRDefault="009A302D" w:rsidP="009A302D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5E49BFD5" w14:textId="77777777" w:rsidR="009A302D" w:rsidRPr="00B66209" w:rsidRDefault="009A302D" w:rsidP="005A11F1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Signature of the applicant</w:t>
      </w:r>
    </w:p>
    <w:p w14:paraId="4E51472A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9A302D" w:rsidRPr="00B66209" w14:paraId="3F9F4DB0" w14:textId="77777777" w:rsidTr="003F7D2C">
        <w:tc>
          <w:tcPr>
            <w:tcW w:w="9142" w:type="dxa"/>
          </w:tcPr>
          <w:p w14:paraId="1F23E89B" w14:textId="77777777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3F7D2C" w:rsidRPr="00315111" w14:paraId="034B2AFD" w14:textId="77777777" w:rsidTr="003F7D2C">
        <w:tc>
          <w:tcPr>
            <w:tcW w:w="9142" w:type="dxa"/>
          </w:tcPr>
          <w:p w14:paraId="3C10CE4E" w14:textId="77777777" w:rsidR="003F7D2C" w:rsidRDefault="003F7D2C" w:rsidP="002B2A56">
            <w:pPr>
              <w:tabs>
                <w:tab w:val="left" w:pos="284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I hereby declare that:</w:t>
            </w:r>
          </w:p>
          <w:p w14:paraId="6BC756BB" w14:textId="77777777" w:rsidR="003F7D2C" w:rsidRPr="00315111" w:rsidRDefault="003F7D2C" w:rsidP="003F7D2C">
            <w:pPr>
              <w:pStyle w:val="Lijstalinea"/>
              <w:numPr>
                <w:ilvl w:val="1"/>
                <w:numId w:val="8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>I have completed this form truthfully;</w:t>
            </w:r>
          </w:p>
          <w:p w14:paraId="59574050" w14:textId="77777777" w:rsidR="003F7D2C" w:rsidRPr="00315111" w:rsidRDefault="003F7D2C" w:rsidP="003F7D2C">
            <w:pPr>
              <w:pStyle w:val="Lijstalinea"/>
              <w:numPr>
                <w:ilvl w:val="1"/>
                <w:numId w:val="8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 xml:space="preserve">I grant the Stichting tot Steun permission to process </w:t>
            </w:r>
            <w:r>
              <w:rPr>
                <w:rFonts w:asciiTheme="minorHAnsi" w:hAnsiTheme="minorHAnsi" w:cstheme="minorHAnsi"/>
                <w:bCs/>
                <w:szCs w:val="21"/>
                <w:lang w:val="en-GB"/>
              </w:rPr>
              <w:t>the</w:t>
            </w: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 xml:space="preserve"> data as stated in this form for the purpose of evaluating this application.</w:t>
            </w:r>
            <w:r w:rsidRPr="00315111"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 xml:space="preserve"> </w:t>
            </w:r>
          </w:p>
        </w:tc>
      </w:tr>
      <w:tr w:rsidR="009A302D" w:rsidRPr="00B66209" w14:paraId="4C401FD0" w14:textId="77777777" w:rsidTr="003F7D2C">
        <w:tc>
          <w:tcPr>
            <w:tcW w:w="9142" w:type="dxa"/>
          </w:tcPr>
          <w:p w14:paraId="5D74286F" w14:textId="183A3E7D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</w:p>
        </w:tc>
      </w:tr>
      <w:tr w:rsidR="009A302D" w:rsidRPr="00B66209" w14:paraId="57FF7581" w14:textId="77777777" w:rsidTr="003F7D2C">
        <w:tc>
          <w:tcPr>
            <w:tcW w:w="9142" w:type="dxa"/>
          </w:tcPr>
          <w:p w14:paraId="53114135" w14:textId="77777777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9A302D" w:rsidRPr="00B66209" w14:paraId="3A5B0A26" w14:textId="77777777" w:rsidTr="003F7D2C">
        <w:tc>
          <w:tcPr>
            <w:tcW w:w="9142" w:type="dxa"/>
          </w:tcPr>
          <w:p w14:paraId="7E4BBB3D" w14:textId="77777777" w:rsidR="009A302D" w:rsidRPr="00B66209" w:rsidRDefault="009A302D" w:rsidP="009A302D">
            <w:pPr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Name principal applicant:</w:t>
            </w:r>
          </w:p>
        </w:tc>
      </w:tr>
      <w:tr w:rsidR="009A302D" w:rsidRPr="00B66209" w14:paraId="2C308958" w14:textId="77777777" w:rsidTr="003F7D2C">
        <w:tc>
          <w:tcPr>
            <w:tcW w:w="9142" w:type="dxa"/>
          </w:tcPr>
          <w:p w14:paraId="51A1185D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9A302D" w:rsidRPr="00B66209" w14:paraId="0C520E3E" w14:textId="77777777" w:rsidTr="003F7D2C">
        <w:tc>
          <w:tcPr>
            <w:tcW w:w="9142" w:type="dxa"/>
          </w:tcPr>
          <w:p w14:paraId="5D11BB7A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Place:</w:t>
            </w:r>
          </w:p>
        </w:tc>
      </w:tr>
      <w:tr w:rsidR="009A302D" w:rsidRPr="00B66209" w14:paraId="66CC2954" w14:textId="77777777" w:rsidTr="003F7D2C">
        <w:tc>
          <w:tcPr>
            <w:tcW w:w="9142" w:type="dxa"/>
          </w:tcPr>
          <w:p w14:paraId="42F9089C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9A302D" w:rsidRPr="00B66209" w14:paraId="435B00C8" w14:textId="77777777" w:rsidTr="003F7D2C">
        <w:tc>
          <w:tcPr>
            <w:tcW w:w="9142" w:type="dxa"/>
            <w:tcBorders>
              <w:bottom w:val="single" w:sz="18" w:space="0" w:color="auto"/>
            </w:tcBorders>
          </w:tcPr>
          <w:p w14:paraId="415A617E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Date:</w:t>
            </w:r>
          </w:p>
        </w:tc>
      </w:tr>
      <w:tr w:rsidR="009A302D" w:rsidRPr="00B66209" w14:paraId="63EBBF39" w14:textId="77777777" w:rsidTr="003F7D2C">
        <w:tc>
          <w:tcPr>
            <w:tcW w:w="9142" w:type="dxa"/>
            <w:tcBorders>
              <w:top w:val="single" w:sz="18" w:space="0" w:color="auto"/>
            </w:tcBorders>
          </w:tcPr>
          <w:p w14:paraId="1539C29D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243C2519" w14:textId="3ECCACBA" w:rsidR="009A302D" w:rsidRPr="00B66209" w:rsidRDefault="009A302D" w:rsidP="00C34887">
      <w:pPr>
        <w:rPr>
          <w:rFonts w:asciiTheme="minorHAnsi" w:hAnsiTheme="minorHAnsi" w:cstheme="minorHAnsi"/>
        </w:rPr>
      </w:pPr>
    </w:p>
    <w:sectPr w:rsidR="009A302D" w:rsidRPr="00B66209" w:rsidSect="009A302D">
      <w:headerReference w:type="default" r:id="rId10"/>
      <w:footerReference w:type="default" r:id="rId11"/>
      <w:pgSz w:w="11906" w:h="16838"/>
      <w:pgMar w:top="1949" w:right="1417" w:bottom="1417" w:left="1417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9CA8C" w14:textId="77777777" w:rsidR="00361EA1" w:rsidRDefault="00361EA1" w:rsidP="009A302D">
      <w:r>
        <w:separator/>
      </w:r>
    </w:p>
  </w:endnote>
  <w:endnote w:type="continuationSeparator" w:id="0">
    <w:p w14:paraId="05583312" w14:textId="77777777" w:rsidR="00361EA1" w:rsidRDefault="00361EA1" w:rsidP="009A3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0AA0B00-4506-4662-AAD6-89209ADC1277}"/>
    <w:embedBold r:id="rId2" w:fontKey="{5A435356-5408-48B8-9BEF-38736AA8B02B}"/>
    <w:embedItalic r:id="rId3" w:fontKey="{55A0D82E-EA0B-4236-9466-1DE20F7F6939}"/>
    <w:embedBoldItalic r:id="rId4" w:fontKey="{CA9A477A-F34B-4E97-B9A4-2847DACC58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937051A3-481F-4908-AFDF-EC08F218A805}"/>
  </w:font>
  <w:font w:name="IrisUPC">
    <w:altName w:val="IrisUPC"/>
    <w:charset w:val="DE"/>
    <w:family w:val="swiss"/>
    <w:pitch w:val="variable"/>
    <w:sig w:usb0="81000003" w:usb1="00000000" w:usb2="00000000" w:usb3="00000000" w:csb0="00010001" w:csb1="00000000"/>
    <w:embedRegular r:id="rId6" w:fontKey="{BA84BE2A-AA60-4EB5-95D9-1158A78B3385}"/>
    <w:embedBold r:id="rId7" w:fontKey="{5C452760-A575-4BA3-A5A9-F9E2A5555C10}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2D476D2-67E7-45B4-9DCD-F3D208FC41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D10AA" w14:textId="77777777" w:rsidR="009A302D" w:rsidRPr="006F4725" w:rsidRDefault="00584832" w:rsidP="009A302D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</w:rPr>
    </w:pPr>
    <w:r w:rsidRPr="006F4725">
      <w:rPr>
        <w:rFonts w:asciiTheme="minorHAnsi" w:hAnsiTheme="minorHAnsi" w:cstheme="minorHAnsi"/>
        <w:color w:val="8B698A"/>
        <w:sz w:val="20"/>
        <w:szCs w:val="20"/>
      </w:rPr>
      <w:t>Toernooiveld 300, 6525 EC Nijmegen</w:t>
    </w:r>
    <w:r w:rsidR="009A302D" w:rsidRPr="006F4725">
      <w:rPr>
        <w:rFonts w:asciiTheme="minorHAnsi" w:hAnsiTheme="minorHAnsi" w:cstheme="minorHAnsi"/>
        <w:color w:val="8B698A"/>
        <w:sz w:val="20"/>
        <w:szCs w:val="20"/>
      </w:rPr>
      <w:t xml:space="preserve">, </w:t>
    </w:r>
    <w:r w:rsidRPr="006F4725">
      <w:rPr>
        <w:rFonts w:asciiTheme="minorHAnsi" w:hAnsiTheme="minorHAnsi" w:cstheme="minorHAnsi"/>
        <w:color w:val="8B698A"/>
        <w:sz w:val="20"/>
        <w:szCs w:val="20"/>
      </w:rPr>
      <w:t>telephone</w:t>
    </w:r>
    <w:r w:rsidR="009A302D" w:rsidRPr="006F4725">
      <w:rPr>
        <w:rFonts w:asciiTheme="minorHAnsi" w:hAnsiTheme="minorHAnsi" w:cstheme="minorHAnsi"/>
        <w:color w:val="8B698A"/>
        <w:sz w:val="20"/>
        <w:szCs w:val="20"/>
      </w:rPr>
      <w:t xml:space="preserve"> 02</w:t>
    </w:r>
    <w:r w:rsidR="00F45174" w:rsidRPr="006F4725">
      <w:rPr>
        <w:rFonts w:asciiTheme="minorHAnsi" w:hAnsiTheme="minorHAnsi" w:cstheme="minorHAnsi"/>
        <w:color w:val="8B698A"/>
        <w:sz w:val="20"/>
        <w:szCs w:val="20"/>
      </w:rPr>
      <w:t>4</w:t>
    </w:r>
    <w:r w:rsidR="009A302D" w:rsidRPr="006F4725">
      <w:rPr>
        <w:rFonts w:asciiTheme="minorHAnsi" w:hAnsiTheme="minorHAnsi" w:cstheme="minorHAnsi"/>
        <w:color w:val="8B698A"/>
        <w:sz w:val="20"/>
        <w:szCs w:val="20"/>
      </w:rPr>
      <w:t>-3</w:t>
    </w:r>
    <w:r w:rsidR="00F45174" w:rsidRPr="006F4725">
      <w:rPr>
        <w:rFonts w:asciiTheme="minorHAnsi" w:hAnsiTheme="minorHAnsi" w:cstheme="minorHAnsi"/>
        <w:color w:val="8B698A"/>
        <w:sz w:val="20"/>
        <w:szCs w:val="20"/>
      </w:rPr>
      <w:t>512120</w:t>
    </w:r>
    <w:r w:rsidR="009A302D" w:rsidRPr="006F4725">
      <w:rPr>
        <w:rFonts w:asciiTheme="minorHAnsi" w:hAnsiTheme="minorHAnsi" w:cstheme="minorHAnsi"/>
        <w:color w:val="8B698A"/>
        <w:sz w:val="20"/>
        <w:szCs w:val="20"/>
      </w:rPr>
      <w:t xml:space="preserve">, </w:t>
    </w:r>
    <w:r w:rsidRPr="006F4725">
      <w:rPr>
        <w:rFonts w:asciiTheme="minorHAnsi" w:hAnsiTheme="minorHAnsi" w:cstheme="minorHAnsi"/>
        <w:color w:val="8B698A"/>
        <w:sz w:val="20"/>
        <w:szCs w:val="20"/>
      </w:rPr>
      <w:t>CoC</w:t>
    </w:r>
    <w:r w:rsidR="009A302D" w:rsidRPr="006F4725">
      <w:rPr>
        <w:rFonts w:asciiTheme="minorHAnsi" w:hAnsiTheme="minorHAnsi" w:cstheme="minorHAnsi"/>
        <w:color w:val="8B698A"/>
        <w:sz w:val="20"/>
        <w:szCs w:val="20"/>
      </w:rPr>
      <w:t xml:space="preserve"> 41151660,</w:t>
    </w:r>
  </w:p>
  <w:p w14:paraId="4E65180F" w14:textId="77777777" w:rsidR="009A302D" w:rsidRPr="006F4725" w:rsidRDefault="009A302D" w:rsidP="009A302D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</w:rPr>
    </w:pPr>
    <w:r w:rsidRPr="006F4725">
      <w:rPr>
        <w:rFonts w:asciiTheme="minorHAnsi" w:hAnsiTheme="minorHAnsi" w:cstheme="minorHAnsi"/>
        <w:color w:val="8B698A"/>
        <w:sz w:val="20"/>
        <w:szCs w:val="20"/>
      </w:rPr>
      <w:t xml:space="preserve">Rabobank </w:t>
    </w:r>
    <w:r w:rsidR="005B2849" w:rsidRPr="006F4725">
      <w:rPr>
        <w:rFonts w:asciiTheme="minorHAnsi" w:hAnsiTheme="minorHAnsi" w:cstheme="minorHAnsi"/>
        <w:color w:val="8B698A"/>
        <w:sz w:val="20"/>
        <w:szCs w:val="20"/>
      </w:rPr>
      <w:t>IBAN IBAN NL59 RABO 0</w:t>
    </w:r>
    <w:r w:rsidRPr="006F4725">
      <w:rPr>
        <w:rFonts w:asciiTheme="minorHAnsi" w:hAnsiTheme="minorHAnsi" w:cstheme="minorHAnsi"/>
        <w:color w:val="8B698A"/>
        <w:sz w:val="20"/>
        <w:szCs w:val="20"/>
      </w:rPr>
      <w:t>300</w:t>
    </w:r>
    <w:r w:rsidR="005B2849" w:rsidRPr="006F4725">
      <w:rPr>
        <w:rFonts w:asciiTheme="minorHAnsi" w:hAnsiTheme="minorHAnsi" w:cstheme="minorHAnsi"/>
        <w:color w:val="8B698A"/>
        <w:sz w:val="20"/>
        <w:szCs w:val="20"/>
      </w:rPr>
      <w:t xml:space="preserve"> </w:t>
    </w:r>
    <w:r w:rsidRPr="006F4725">
      <w:rPr>
        <w:rFonts w:asciiTheme="minorHAnsi" w:hAnsiTheme="minorHAnsi" w:cstheme="minorHAnsi"/>
        <w:color w:val="8B698A"/>
        <w:sz w:val="20"/>
        <w:szCs w:val="20"/>
      </w:rPr>
      <w:t>0246</w:t>
    </w:r>
    <w:r w:rsidR="005B2849" w:rsidRPr="006F4725">
      <w:rPr>
        <w:rFonts w:asciiTheme="minorHAnsi" w:hAnsiTheme="minorHAnsi" w:cstheme="minorHAnsi"/>
        <w:color w:val="8B698A"/>
        <w:sz w:val="20"/>
        <w:szCs w:val="20"/>
      </w:rPr>
      <w:t xml:space="preserve"> </w:t>
    </w:r>
    <w:r w:rsidRPr="006F4725">
      <w:rPr>
        <w:rFonts w:asciiTheme="minorHAnsi" w:hAnsiTheme="minorHAnsi" w:cstheme="minorHAnsi"/>
        <w:color w:val="8B698A"/>
        <w:sz w:val="20"/>
        <w:szCs w:val="20"/>
      </w:rPr>
      <w:t>49</w:t>
    </w:r>
  </w:p>
  <w:p w14:paraId="1758CA2C" w14:textId="77777777" w:rsidR="009A302D" w:rsidRPr="00584832" w:rsidRDefault="009A302D" w:rsidP="009A302D">
    <w:pPr>
      <w:pStyle w:val="Voettekst"/>
      <w:tabs>
        <w:tab w:val="clear" w:pos="9072"/>
        <w:tab w:val="right" w:pos="10065"/>
      </w:tabs>
      <w:ind w:right="-993"/>
      <w:jc w:val="right"/>
      <w:rPr>
        <w:rFonts w:asciiTheme="minorHAnsi" w:hAnsiTheme="minorHAnsi" w:cstheme="minorHAnsi"/>
        <w:color w:val="CBCFD0"/>
      </w:rPr>
    </w:pP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instrText>PAGE</w:instrTex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separate"/>
    </w:r>
    <w:r w:rsidR="00986127" w:rsidRPr="00584832">
      <w:rPr>
        <w:rFonts w:asciiTheme="minorHAnsi" w:hAnsiTheme="minorHAnsi" w:cstheme="minorHAnsi"/>
        <w:b/>
        <w:noProof/>
        <w:color w:val="CBCFD0"/>
        <w:sz w:val="20"/>
        <w:szCs w:val="20"/>
      </w:rPr>
      <w:t>1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end"/>
    </w:r>
    <w:r w:rsidRPr="00584832">
      <w:rPr>
        <w:rFonts w:asciiTheme="minorHAnsi" w:hAnsiTheme="minorHAnsi" w:cstheme="minorHAnsi"/>
        <w:color w:val="CBCFD0"/>
        <w:sz w:val="20"/>
        <w:szCs w:val="20"/>
      </w:rPr>
      <w:t xml:space="preserve"> van 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instrText>NUMPAGES</w:instrTex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separate"/>
    </w:r>
    <w:r w:rsidR="00986127" w:rsidRPr="00584832">
      <w:rPr>
        <w:rFonts w:asciiTheme="minorHAnsi" w:hAnsiTheme="minorHAnsi" w:cstheme="minorHAnsi"/>
        <w:b/>
        <w:noProof/>
        <w:color w:val="CBCFD0"/>
        <w:sz w:val="20"/>
        <w:szCs w:val="20"/>
      </w:rPr>
      <w:t>2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7A411" w14:textId="77777777" w:rsidR="00361EA1" w:rsidRDefault="00361EA1" w:rsidP="009A302D">
      <w:r>
        <w:separator/>
      </w:r>
    </w:p>
  </w:footnote>
  <w:footnote w:type="continuationSeparator" w:id="0">
    <w:p w14:paraId="1F22B227" w14:textId="77777777" w:rsidR="00361EA1" w:rsidRDefault="00361EA1" w:rsidP="009A302D">
      <w:r>
        <w:continuationSeparator/>
      </w:r>
    </w:p>
  </w:footnote>
  <w:footnote w:id="1">
    <w:p w14:paraId="60A13A66" w14:textId="77777777" w:rsidR="009A302D" w:rsidRPr="00584832" w:rsidRDefault="009A302D" w:rsidP="00584832">
      <w:pPr>
        <w:pStyle w:val="Voetnoottekst"/>
        <w:ind w:left="142" w:hanging="142"/>
        <w:rPr>
          <w:rFonts w:asciiTheme="minorHAnsi" w:hAnsiTheme="minorHAnsi" w:cstheme="minorHAnsi"/>
          <w:lang w:val="en-GB"/>
        </w:rPr>
      </w:pPr>
      <w:r w:rsidRPr="00584832">
        <w:rPr>
          <w:rStyle w:val="Voetnootmarkering"/>
          <w:rFonts w:asciiTheme="minorHAnsi" w:hAnsiTheme="minorHAnsi" w:cstheme="minorHAnsi"/>
        </w:rPr>
        <w:footnoteRef/>
      </w:r>
      <w:r w:rsidRPr="00584832">
        <w:rPr>
          <w:rFonts w:asciiTheme="minorHAnsi" w:hAnsiTheme="minorHAnsi" w:cstheme="minorHAnsi"/>
          <w:lang w:val="en-GB"/>
        </w:rPr>
        <w:t xml:space="preserve"> </w:t>
      </w:r>
      <w:r w:rsidR="00584832" w:rsidRPr="00584832">
        <w:rPr>
          <w:rFonts w:asciiTheme="minorHAnsi" w:hAnsiTheme="minorHAnsi" w:cstheme="minorHAnsi"/>
          <w:lang w:val="en-GB"/>
        </w:rPr>
        <w:tab/>
      </w:r>
      <w:r w:rsidRPr="00584832">
        <w:rPr>
          <w:rFonts w:asciiTheme="minorHAnsi" w:hAnsiTheme="minorHAnsi" w:cstheme="minorHAnsi"/>
          <w:lang w:val="en-GB"/>
        </w:rPr>
        <w:t xml:space="preserve">Research that previously received a grant from </w:t>
      </w:r>
      <w:r w:rsidR="00584832">
        <w:rPr>
          <w:rFonts w:asciiTheme="minorHAnsi" w:hAnsiTheme="minorHAnsi" w:cstheme="minorHAnsi"/>
          <w:lang w:val="en-GB"/>
        </w:rPr>
        <w:t>Stichting tot Steun</w:t>
      </w:r>
      <w:r w:rsidRPr="00584832">
        <w:rPr>
          <w:rFonts w:asciiTheme="minorHAnsi" w:hAnsiTheme="minorHAnsi" w:cstheme="minorHAnsi"/>
          <w:lang w:val="en-GB"/>
        </w:rPr>
        <w:t xml:space="preserve"> will not be taken into </w:t>
      </w:r>
      <w:r w:rsidR="00584832" w:rsidRPr="00584832">
        <w:rPr>
          <w:rFonts w:asciiTheme="minorHAnsi" w:hAnsiTheme="minorHAnsi" w:cstheme="minorHAnsi"/>
          <w:lang w:val="en-GB"/>
        </w:rPr>
        <w:t>c</w:t>
      </w:r>
      <w:r w:rsidRPr="00584832">
        <w:rPr>
          <w:rFonts w:asciiTheme="minorHAnsi" w:hAnsiTheme="minorHAnsi" w:cstheme="minorHAnsi"/>
          <w:lang w:val="en-GB"/>
        </w:rPr>
        <w:t>onsideration.</w:t>
      </w:r>
    </w:p>
  </w:footnote>
  <w:footnote w:id="2">
    <w:p w14:paraId="244A49CD" w14:textId="77777777" w:rsidR="00584832" w:rsidRPr="005A11F1" w:rsidRDefault="00B24F55" w:rsidP="00B24F55">
      <w:pPr>
        <w:pStyle w:val="Voetnoottekst"/>
        <w:rPr>
          <w:rFonts w:asciiTheme="minorHAnsi" w:hAnsiTheme="minorHAnsi" w:cstheme="minorHAnsi"/>
          <w:lang w:val="en-GB"/>
        </w:rPr>
      </w:pPr>
      <w:r w:rsidRPr="005A11F1">
        <w:rPr>
          <w:rStyle w:val="Voetnootmarkering"/>
          <w:rFonts w:asciiTheme="minorHAnsi" w:hAnsiTheme="minorHAnsi" w:cstheme="minorHAnsi"/>
        </w:rPr>
        <w:footnoteRef/>
      </w:r>
      <w:r w:rsidRPr="005A11F1">
        <w:rPr>
          <w:rFonts w:asciiTheme="minorHAnsi" w:hAnsiTheme="minorHAnsi" w:cstheme="minorHAnsi"/>
          <w:lang w:val="en-GB"/>
        </w:rPr>
        <w:t xml:space="preserve"> </w:t>
      </w:r>
      <w:r w:rsidR="00584832" w:rsidRPr="005A11F1">
        <w:rPr>
          <w:rFonts w:asciiTheme="minorHAnsi" w:hAnsiTheme="minorHAnsi" w:cstheme="minorHAnsi"/>
          <w:lang w:val="en-GB"/>
        </w:rPr>
        <w:t xml:space="preserve">Scientific value can be described by: </w:t>
      </w:r>
    </w:p>
    <w:p w14:paraId="50FE02C8" w14:textId="77777777" w:rsidR="00584832" w:rsidRPr="005A11F1" w:rsidRDefault="00584832" w:rsidP="00584832">
      <w:pPr>
        <w:pStyle w:val="Voetnoottekst"/>
        <w:numPr>
          <w:ilvl w:val="0"/>
          <w:numId w:val="7"/>
        </w:numPr>
        <w:ind w:left="284" w:hanging="142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The quality of the research group, as shown by previous publications</w:t>
      </w:r>
    </w:p>
    <w:p w14:paraId="3BBD8D2C" w14:textId="77777777" w:rsidR="00584832" w:rsidRPr="005A11F1" w:rsidRDefault="00584832" w:rsidP="00584832">
      <w:pPr>
        <w:pStyle w:val="Voetnoottekst"/>
        <w:numPr>
          <w:ilvl w:val="0"/>
          <w:numId w:val="7"/>
        </w:numPr>
        <w:ind w:left="284" w:hanging="142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The quality of the proposal, as shown in a published preliminary study</w:t>
      </w:r>
    </w:p>
    <w:p w14:paraId="71DD94A4" w14:textId="77777777" w:rsidR="00584832" w:rsidRPr="005A11F1" w:rsidRDefault="00584832" w:rsidP="00584832">
      <w:pPr>
        <w:pStyle w:val="Voetnoottekst"/>
        <w:numPr>
          <w:ilvl w:val="0"/>
          <w:numId w:val="7"/>
        </w:numPr>
        <w:ind w:left="284" w:hanging="142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The quality of the research question, as evidenced by a literatur review</w:t>
      </w:r>
    </w:p>
    <w:p w14:paraId="7500040D" w14:textId="75B54FFF" w:rsidR="00B24F55" w:rsidRPr="002743E8" w:rsidRDefault="00584832" w:rsidP="002743E8">
      <w:pPr>
        <w:pStyle w:val="Voetnoottekst"/>
        <w:ind w:left="284" w:hanging="142"/>
        <w:rPr>
          <w:rFonts w:asciiTheme="minorHAnsi" w:hAnsiTheme="minorHAnsi" w:cstheme="minorHAnsi"/>
          <w:lang w:val="en-GB"/>
        </w:rPr>
      </w:pPr>
      <w:r w:rsidRPr="005A11F1">
        <w:rPr>
          <w:rFonts w:asciiTheme="minorHAnsi" w:hAnsiTheme="minorHAnsi" w:cstheme="minorHAnsi"/>
          <w:lang w:val="en-GB"/>
        </w:rPr>
        <w:t>At least one of these three is required.</w:t>
      </w:r>
    </w:p>
  </w:footnote>
  <w:footnote w:id="3">
    <w:p w14:paraId="7677ECAF" w14:textId="77777777" w:rsidR="00C34887" w:rsidRPr="00C34887" w:rsidRDefault="00C34887" w:rsidP="002743E8">
      <w:pPr>
        <w:ind w:left="119" w:hanging="119"/>
        <w:rPr>
          <w:rFonts w:asciiTheme="minorHAnsi" w:hAnsiTheme="minorHAnsi" w:cstheme="minorHAnsi"/>
          <w:sz w:val="20"/>
        </w:rPr>
      </w:pPr>
      <w:r w:rsidRPr="00C34887">
        <w:rPr>
          <w:rStyle w:val="Voetnootmarkering"/>
          <w:rFonts w:asciiTheme="minorHAnsi" w:hAnsiTheme="minorHAnsi" w:cstheme="minorHAnsi"/>
          <w:sz w:val="20"/>
        </w:rPr>
        <w:footnoteRef/>
      </w:r>
      <w:r w:rsidRPr="00C34887">
        <w:rPr>
          <w:rFonts w:asciiTheme="minorHAnsi" w:hAnsiTheme="minorHAnsi" w:cstheme="minorHAnsi"/>
          <w:sz w:val="20"/>
        </w:rPr>
        <w:t xml:space="preserve"> Please make sure that referees are aware of and agree with the mention of their name here and that they have no conflict of interest within the meaning of the </w:t>
      </w:r>
      <w:hyperlink r:id="rId1" w:history="1">
        <w:r w:rsidRPr="00C34887">
          <w:rPr>
            <w:rStyle w:val="Hyperlink"/>
            <w:rFonts w:asciiTheme="minorHAnsi" w:hAnsiTheme="minorHAnsi" w:cstheme="minorHAnsi"/>
            <w:color w:val="8B658A"/>
            <w:sz w:val="20"/>
          </w:rPr>
          <w:t>NWO Gedragscode Belangenverstrengeling</w:t>
        </w:r>
      </w:hyperlink>
      <w:r w:rsidRPr="00C34887">
        <w:rPr>
          <w:rFonts w:asciiTheme="minorHAnsi" w:hAnsiTheme="minorHAnsi" w:cstheme="minorHAnsi"/>
          <w:sz w:val="20"/>
        </w:rPr>
        <w:t xml:space="preserve">.  </w:t>
      </w:r>
    </w:p>
    <w:p w14:paraId="4FD40C8E" w14:textId="351EB7A4" w:rsidR="00C34887" w:rsidRDefault="00C34887">
      <w:pPr>
        <w:pStyle w:val="Voetnoot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C0FF0" w14:textId="77777777" w:rsidR="009A302D" w:rsidRPr="00C73021" w:rsidRDefault="00F45174" w:rsidP="009A302D">
    <w:pPr>
      <w:pStyle w:val="Koptekst"/>
      <w:rPr>
        <w:rFonts w:ascii="IrisUPC" w:hAnsi="IrisUPC" w:cs="IrisUPC"/>
        <w:b/>
        <w:color w:val="8B698A"/>
        <w:sz w:val="44"/>
        <w:szCs w:val="44"/>
      </w:rPr>
    </w:pPr>
    <w:r>
      <w:rPr>
        <w:noProof/>
        <w:lang w:val="nl-NL"/>
      </w:rPr>
      <w:drawing>
        <wp:anchor distT="0" distB="0" distL="114300" distR="114300" simplePos="0" relativeHeight="251657728" behindDoc="1" locked="0" layoutInCell="1" allowOverlap="1" wp14:anchorId="6D175EC8" wp14:editId="349C060F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1437640" cy="951230"/>
          <wp:effectExtent l="0" t="0" r="0" b="1270"/>
          <wp:wrapNone/>
          <wp:docPr id="1" name="Afbeelding 1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640" cy="95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02D" w:rsidRPr="00C73021">
      <w:rPr>
        <w:rFonts w:ascii="IrisUPC" w:eastAsia="Kozuka Gothic Pro B" w:hAnsi="IrisUPC" w:cs="IrisUPC"/>
        <w:b/>
        <w:color w:val="8B698A"/>
        <w:sz w:val="44"/>
        <w:szCs w:val="44"/>
      </w:rPr>
      <w:t>Stichting</w:t>
    </w:r>
    <w:r w:rsidR="009A302D" w:rsidRPr="00C73021">
      <w:rPr>
        <w:rFonts w:ascii="IrisUPC" w:hAnsi="IrisUPC" w:cs="IrisUPC"/>
        <w:b/>
        <w:color w:val="8B698A"/>
        <w:sz w:val="44"/>
        <w:szCs w:val="44"/>
      </w:rPr>
      <w:t xml:space="preserve"> tot steun VCVGZ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A1FE7"/>
    <w:multiLevelType w:val="hybridMultilevel"/>
    <w:tmpl w:val="1B18A7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E52098B2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82736"/>
    <w:multiLevelType w:val="multilevel"/>
    <w:tmpl w:val="164E35D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FF4950"/>
    <w:multiLevelType w:val="singleLevel"/>
    <w:tmpl w:val="7D025B4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 w15:restartNumberingAfterBreak="0">
    <w:nsid w:val="42447D05"/>
    <w:multiLevelType w:val="hybridMultilevel"/>
    <w:tmpl w:val="F350F1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5332C"/>
    <w:multiLevelType w:val="hybridMultilevel"/>
    <w:tmpl w:val="B0CAE0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16D4A"/>
    <w:multiLevelType w:val="hybridMultilevel"/>
    <w:tmpl w:val="752EFAAC"/>
    <w:lvl w:ilvl="0" w:tplc="3C5E4BE8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A3F6C"/>
    <w:multiLevelType w:val="hybridMultilevel"/>
    <w:tmpl w:val="162E34E8"/>
    <w:lvl w:ilvl="0" w:tplc="51464010">
      <w:start w:val="1"/>
      <w:numFmt w:val="none"/>
      <w:lvlText w:val="11."/>
      <w:lvlJc w:val="left"/>
      <w:pPr>
        <w:tabs>
          <w:tab w:val="num" w:pos="794"/>
        </w:tabs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F152C76"/>
    <w:multiLevelType w:val="hybridMultilevel"/>
    <w:tmpl w:val="EE12F1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yNLU0NTcwN7I0MbJQ0lEKTi0uzszPAykwqQUAAw9SGCwAAAA="/>
  </w:docVars>
  <w:rsids>
    <w:rsidRoot w:val="00A34934"/>
    <w:rsid w:val="000A100E"/>
    <w:rsid w:val="000F3BF3"/>
    <w:rsid w:val="001116A0"/>
    <w:rsid w:val="002743E8"/>
    <w:rsid w:val="00361EA1"/>
    <w:rsid w:val="003C1B3B"/>
    <w:rsid w:val="003F7D2C"/>
    <w:rsid w:val="004D2747"/>
    <w:rsid w:val="005028B0"/>
    <w:rsid w:val="00510FA5"/>
    <w:rsid w:val="00534021"/>
    <w:rsid w:val="00584832"/>
    <w:rsid w:val="005A11F1"/>
    <w:rsid w:val="005B2849"/>
    <w:rsid w:val="00623553"/>
    <w:rsid w:val="006527E1"/>
    <w:rsid w:val="006F4725"/>
    <w:rsid w:val="00704391"/>
    <w:rsid w:val="00841205"/>
    <w:rsid w:val="009507D8"/>
    <w:rsid w:val="00986127"/>
    <w:rsid w:val="009A302D"/>
    <w:rsid w:val="00A34934"/>
    <w:rsid w:val="00A57212"/>
    <w:rsid w:val="00A72216"/>
    <w:rsid w:val="00B21FB1"/>
    <w:rsid w:val="00B24F55"/>
    <w:rsid w:val="00B66209"/>
    <w:rsid w:val="00B71783"/>
    <w:rsid w:val="00C34887"/>
    <w:rsid w:val="00C74F5F"/>
    <w:rsid w:val="00CA5B7F"/>
    <w:rsid w:val="00CE2C6A"/>
    <w:rsid w:val="00DE04D7"/>
    <w:rsid w:val="00E9172A"/>
    <w:rsid w:val="00F36CA9"/>
    <w:rsid w:val="00F45174"/>
    <w:rsid w:val="00F5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A0AEEA"/>
  <w15:chartTrackingRefBased/>
  <w15:docId w15:val="{8D0A17E9-4FB1-4353-B153-17B5A447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34934"/>
    <w:pPr>
      <w:autoSpaceDE w:val="0"/>
      <w:autoSpaceDN w:val="0"/>
    </w:pPr>
    <w:rPr>
      <w:rFonts w:ascii="Garamond" w:eastAsia="Times New Roman" w:hAnsi="Garamond"/>
      <w:sz w:val="22"/>
      <w:szCs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25909"/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25909"/>
  </w:style>
  <w:style w:type="paragraph" w:styleId="Voetnoottekst">
    <w:name w:val="footnote text"/>
    <w:basedOn w:val="Standaard"/>
    <w:semiHidden/>
    <w:rsid w:val="00A34934"/>
    <w:pPr>
      <w:widowControl w:val="0"/>
      <w:overflowPunct w:val="0"/>
      <w:adjustRightInd w:val="0"/>
      <w:textAlignment w:val="baseline"/>
    </w:pPr>
    <w:rPr>
      <w:rFonts w:ascii="Times New Roman" w:hAnsi="Times New Roman"/>
      <w:sz w:val="20"/>
      <w:szCs w:val="20"/>
      <w:lang w:val="nl-NL"/>
    </w:rPr>
  </w:style>
  <w:style w:type="character" w:styleId="Voetnootmarkering">
    <w:name w:val="footnote reference"/>
    <w:semiHidden/>
    <w:rsid w:val="00A34934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B6620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66209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B66209"/>
    <w:pPr>
      <w:ind w:left="720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C34887"/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C34887"/>
    <w:rPr>
      <w:rFonts w:ascii="Garamond" w:eastAsia="Times New Roman" w:hAnsi="Garamond"/>
      <w:lang w:val="nl"/>
    </w:rPr>
  </w:style>
  <w:style w:type="character" w:styleId="Eindnootmarkering">
    <w:name w:val="endnote reference"/>
    <w:basedOn w:val="Standaardalinea-lettertype"/>
    <w:uiPriority w:val="99"/>
    <w:semiHidden/>
    <w:unhideWhenUsed/>
    <w:rsid w:val="00C34887"/>
    <w:rPr>
      <w:vertAlign w:val="superscript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722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ichtingtotsteunvcvgz.n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stichtingtotsteunvcvgz.ineendag.com/Subsidi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wo.nl/documents/nwo/juridisch/gedragscode-belangenverstrengeling-nw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.meuwese\Application%20Data\Microsoft\Sjablonen\Stichting%20tot%20Steun%20VCVGZ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42D34-0F5A-46E9-9C29-D94CA3FCB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Stichting tot Steun VCVGZ</Template>
  <TotalTime>1</TotalTime>
  <Pages>3</Pages>
  <Words>358</Words>
  <Characters>1969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Investment Subsidy STICHTING TOT STEUN VCVGZ Medium Preliminary Application 2012/2013</vt:lpstr>
      <vt:lpstr>Investment Subsidy STICHTING TOT STEUN VCVGZ Medium Preliminary Application 2012/2013</vt:lpstr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Investment Subsidy STICHTING TOT STEUN VCVGZ Medium Preliminary Application 2012/2013</dc:title>
  <dc:subject/>
  <dc:creator>anne wijnen Malta &amp; de Keyzer</dc:creator>
  <cp:keywords/>
  <cp:lastModifiedBy>Marieke den Os</cp:lastModifiedBy>
  <cp:revision>2</cp:revision>
  <cp:lastPrinted>2018-05-17T14:21:00Z</cp:lastPrinted>
  <dcterms:created xsi:type="dcterms:W3CDTF">2019-03-20T09:01:00Z</dcterms:created>
  <dcterms:modified xsi:type="dcterms:W3CDTF">2019-03-20T09:01:00Z</dcterms:modified>
</cp:coreProperties>
</file>